
<file path=[Content_Types].xml><?xml version="1.0" encoding="utf-8"?>
<Types xmlns="http://schemas.openxmlformats.org/package/2006/content-types">
  <Default Extension="bmp" ContentType="image/.bmp"/>
  <Default Extension="png" ContentType="image/.png"/>
  <Default Extension="rels" ContentType="application/vnd.openxmlformats-package.relationships+xml"/>
  <Default Extension="xml" ContentType="application/xml"/>
  <Default Extension="JPG" ContentType="image/.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d7baa1bc82674f07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454E2B" w:rsidRDefault="00982B0D" w:rsidP="004F0C35">
      <w:pPr>
        <w:pStyle w:val="Cartable"/>
        <w:rPr>
          <w:sz w:val="24"/>
          <w:szCs w:val="24"/>
        </w:rPr>
      </w:pPr>
    </w:p>
    <w:p w:rsidR="004F0C35" w:rsidRPr="00454E2B" w:rsidRDefault="004F0C35" w:rsidP="004F0C35">
      <w:pPr>
        <w:pStyle w:val="Cartable"/>
        <w:rPr>
          <w:sz w:val="24"/>
          <w:szCs w:val="24"/>
        </w:rPr>
      </w:pPr>
      <w:r w:rsidRPr="00454E2B">
        <w:rPr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A8366C1" wp14:editId="2E09CE69">
                <wp:simplePos x="0" y="0"/>
                <wp:positionH relativeFrom="margin">
                  <wp:posOffset>650240</wp:posOffset>
                </wp:positionH>
                <wp:positionV relativeFrom="page">
                  <wp:posOffset>1316990</wp:posOffset>
                </wp:positionV>
                <wp:extent cx="8773160" cy="390525"/>
                <wp:effectExtent l="0" t="38100" r="27940" b="9525"/>
                <wp:wrapNone/>
                <wp:docPr id="48" name="Frise 1_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73160" cy="390525"/>
                          <a:chOff x="0" y="0"/>
                          <a:chExt cx="8773712" cy="390525"/>
                        </a:xfrm>
                      </wpg:grpSpPr>
                      <wps:wsp>
                        <wps:cNvPr id="1" name="Connecteur droit 1"/>
                        <wps:cNvCnPr/>
                        <wps:spPr>
                          <a:xfrm>
                            <a:off x="176212" y="38100"/>
                            <a:ext cx="859750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Connecteur droit 2"/>
                        <wps:cNvCnPr/>
                        <wps:spPr>
                          <a:xfrm>
                            <a:off x="1762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Zone de texte 3"/>
                        <wps:cNvSpPr txBox="1"/>
                        <wps:spPr>
                          <a:xfrm>
                            <a:off x="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Connecteur droit 4"/>
                        <wps:cNvCnPr/>
                        <wps:spPr>
                          <a:xfrm>
                            <a:off x="55245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Zone de texte 5"/>
                        <wps:cNvSpPr txBox="1"/>
                        <wps:spPr>
                          <a:xfrm>
                            <a:off x="37623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Connecteur droit 6"/>
                        <wps:cNvCnPr/>
                        <wps:spPr>
                          <a:xfrm>
                            <a:off x="9286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75247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Connecteur droit 8"/>
                        <wps:cNvCnPr/>
                        <wps:spPr>
                          <a:xfrm>
                            <a:off x="13049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11239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Connecteur droit 10"/>
                        <wps:cNvCnPr/>
                        <wps:spPr>
                          <a:xfrm>
                            <a:off x="168116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Zone de texte 11"/>
                        <wps:cNvSpPr txBox="1"/>
                        <wps:spPr>
                          <a:xfrm>
                            <a:off x="150018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Connecteur droit 12"/>
                        <wps:cNvCnPr/>
                        <wps:spPr>
                          <a:xfrm>
                            <a:off x="20574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Zone de texte 13"/>
                        <wps:cNvSpPr txBox="1"/>
                        <wps:spPr>
                          <a:xfrm>
                            <a:off x="187642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4336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225266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Connecteur droit 16"/>
                        <wps:cNvCnPr/>
                        <wps:spPr>
                          <a:xfrm>
                            <a:off x="280987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Zone de texte 17"/>
                        <wps:cNvSpPr txBox="1"/>
                        <wps:spPr>
                          <a:xfrm>
                            <a:off x="262890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Connecteur droit 18"/>
                        <wps:cNvCnPr/>
                        <wps:spPr>
                          <a:xfrm>
                            <a:off x="318135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Zone de texte 19"/>
                        <wps:cNvSpPr txBox="1"/>
                        <wps:spPr>
                          <a:xfrm>
                            <a:off x="300513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Connecteur droit 20"/>
                        <wps:cNvCnPr/>
                        <wps:spPr>
                          <a:xfrm>
                            <a:off x="35575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Zone de texte 21"/>
                        <wps:cNvSpPr txBox="1"/>
                        <wps:spPr>
                          <a:xfrm>
                            <a:off x="338137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Connecteur droit 22"/>
                        <wps:cNvCnPr/>
                        <wps:spPr>
                          <a:xfrm>
                            <a:off x="39338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Zone de texte 23"/>
                        <wps:cNvSpPr txBox="1"/>
                        <wps:spPr>
                          <a:xfrm>
                            <a:off x="375761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Connecteur droit 24"/>
                        <wps:cNvCnPr/>
                        <wps:spPr>
                          <a:xfrm>
                            <a:off x="431006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Zone de texte 25"/>
                        <wps:cNvSpPr txBox="1"/>
                        <wps:spPr>
                          <a:xfrm>
                            <a:off x="41338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46863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Zone de texte 27"/>
                        <wps:cNvSpPr txBox="1"/>
                        <wps:spPr>
                          <a:xfrm>
                            <a:off x="451008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50625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Zone de texte 29"/>
                        <wps:cNvSpPr txBox="1"/>
                        <wps:spPr>
                          <a:xfrm>
                            <a:off x="488632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Connecteur droit 30"/>
                        <wps:cNvCnPr/>
                        <wps:spPr>
                          <a:xfrm>
                            <a:off x="543877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Zone de texte 31"/>
                        <wps:cNvSpPr txBox="1"/>
                        <wps:spPr>
                          <a:xfrm>
                            <a:off x="526256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Connecteur droit 32"/>
                        <wps:cNvCnPr/>
                        <wps:spPr>
                          <a:xfrm>
                            <a:off x="58150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Zone de texte 33"/>
                        <wps:cNvSpPr txBox="1"/>
                        <wps:spPr>
                          <a:xfrm>
                            <a:off x="563880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Connecteur droit 34"/>
                        <wps:cNvCnPr/>
                        <wps:spPr>
                          <a:xfrm>
                            <a:off x="619125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Zone de texte 35"/>
                        <wps:cNvSpPr txBox="1"/>
                        <wps:spPr>
                          <a:xfrm>
                            <a:off x="601503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65674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Zone de texte 37"/>
                        <wps:cNvSpPr txBox="1"/>
                        <wps:spPr>
                          <a:xfrm>
                            <a:off x="639127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Connecteur droit 38"/>
                        <wps:cNvCnPr/>
                        <wps:spPr>
                          <a:xfrm>
                            <a:off x="69437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Zone de texte 39"/>
                        <wps:cNvSpPr txBox="1"/>
                        <wps:spPr>
                          <a:xfrm>
                            <a:off x="67627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/>
                        <wps:spPr>
                          <a:xfrm>
                            <a:off x="731996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Zone de texte 41"/>
                        <wps:cNvSpPr txBox="1"/>
                        <wps:spPr>
                          <a:xfrm>
                            <a:off x="713898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Connecteur droit 42"/>
                        <wps:cNvCnPr/>
                        <wps:spPr>
                          <a:xfrm>
                            <a:off x="76962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Zone de texte 43"/>
                        <wps:cNvSpPr txBox="1"/>
                        <wps:spPr>
                          <a:xfrm>
                            <a:off x="751522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Connecteur droit 44"/>
                        <wps:cNvCnPr/>
                        <wps:spPr>
                          <a:xfrm>
                            <a:off x="80724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Zone de texte 45"/>
                        <wps:cNvSpPr txBox="1"/>
                        <wps:spPr>
                          <a:xfrm>
                            <a:off x="789146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Connecteur droit 46"/>
                        <wps:cNvCnPr/>
                        <wps:spPr>
                          <a:xfrm>
                            <a:off x="844867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Zone de texte 47"/>
                        <wps:cNvSpPr txBox="1"/>
                        <wps:spPr>
                          <a:xfrm>
                            <a:off x="826770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8366C1" id="Frise 1_ 1" o:spid="_x0000_s1026" style="position:absolute;left:0;text-align:left;margin-left:51.2pt;margin-top:103.7pt;width:690.8pt;height:30.75pt;z-index:251696128;mso-position-horizontal-relative:margin;mso-position-vertical-relative:page" coordsize="87737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">
                <v:line id="Connecteur droit 1" o:spid="_x0000_s1027" style="position:absolute;visibility:visible;mso-wrap-style:square" from="1762,381" to="87737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" strokeweight="2pt">
                  <v:stroke endarrow="open" endarrowwidth="narrow" endarrowlength="short"/>
                </v:line>
                <v:line id="Connecteur droit 2" o:spid="_x0000_s1028" style="position:absolute;visibility:visible;mso-wrap-style:square" from="1762,0" to="176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3" o:spid="_x0000_s1029" type="#_x0000_t202" style="position:absolute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4" o:spid="_x0000_s1030" style="position:absolute;visibility:visible;mso-wrap-style:square" from="5524,0" to="552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" strokeweight="2pt"/>
                <v:shape id="Zone de texte 5" o:spid="_x0000_s1031" type="#_x0000_t202" style="position:absolute;left:3762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6" o:spid="_x0000_s1032" style="position:absolute;visibility:visible;mso-wrap-style:square" from="9286,0" to="928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" strokeweight="2pt"/>
                <v:shape id="Zone de texte 7" o:spid="_x0000_s1033" type="#_x0000_t202" style="position:absolute;left:7524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8" o:spid="_x0000_s1034" style="position:absolute;visibility:visible;mso-wrap-style:square" from="13049,0" to="1304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" strokeweight="2pt"/>
                <v:shape id="Zone de texte 9" o:spid="_x0000_s1035" type="#_x0000_t202" style="position:absolute;left:11239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0" o:spid="_x0000_s1036" style="position:absolute;visibility:visible;mso-wrap-style:square" from="16811,0" to="16811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" strokeweight="2pt"/>
                <v:shape id="Zone de texte 11" o:spid="_x0000_s1037" type="#_x0000_t202" style="position:absolute;left:15001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2" o:spid="_x0000_s1038" style="position:absolute;visibility:visible;mso-wrap-style:square" from="20574,0" to="2057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" strokeweight="2pt"/>
                <v:shape id="Zone de texte 13" o:spid="_x0000_s1039" type="#_x0000_t202" style="position:absolute;left:18764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k9wwAAANsAAAAPAAAAZHJzL2Rvd25yZXYueG1sRE9La8JA&#10;EL4X+h+WKfRWN1oo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HELJPcMAAADbAAAADwAA&#10;AAAAAAAAAAAAAAAHAgAAZHJzL2Rvd25yZXYueG1sUEsFBgAAAAADAAMAtwAAAPc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4" o:spid="_x0000_s1040" style="position:absolute;visibility:visible;mso-wrap-style:square" from="24336,0" to="2433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" strokeweight="2pt"/>
                <v:shape id="Zone de texte 15" o:spid="_x0000_s1041" type="#_x0000_t202" style="position:absolute;left:22526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/TSwwAAANsAAAAPAAAAZHJzL2Rvd25yZXYueG1sRE9La8JA&#10;EL4X+h+WKfRWNwot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/Of00sMAAADbAAAADwAA&#10;AAAAAAAAAAAAAAAHAgAAZHJzL2Rvd25yZXYueG1sUEsFBgAAAAADAAMAtwAAAPc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6" o:spid="_x0000_s1042" style="position:absolute;visibility:visible;mso-wrap-style:square" from="28098,0" to="2809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" strokeweight="2pt"/>
                <v:shape id="Zone de texte 17" o:spid="_x0000_s1043" type="#_x0000_t202" style="position:absolute;left:26289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8" o:spid="_x0000_s1044" style="position:absolute;visibility:visible;mso-wrap-style:square" from="31813,0" to="3181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" strokeweight="2pt"/>
                <v:shape id="Zone de texte 19" o:spid="_x0000_s1045" type="#_x0000_t202" style="position:absolute;left:30051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0" o:spid="_x0000_s1046" style="position:absolute;visibility:visible;mso-wrap-style:square" from="35575,0" to="3557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OUR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" strokeweight="2pt"/>
                <v:shape id="Zone de texte 21" o:spid="_x0000_s1047" type="#_x0000_t202" style="position:absolute;left:33813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2" o:spid="_x0000_s1048" style="position:absolute;visibility:visible;mso-wrap-style:square" from="39338,0" to="3933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" strokeweight="2pt"/>
                <v:shape id="Zone de texte 23" o:spid="_x0000_s1049" type="#_x0000_t202" style="position:absolute;left:37576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4" o:spid="_x0000_s1050" style="position:absolute;visibility:visible;mso-wrap-style:square" from="43100,0" to="4310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+MS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" strokeweight="2pt"/>
                <v:shape id="Zone de texte 25" o:spid="_x0000_s1051" type="#_x0000_t202" style="position:absolute;left:41338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6" o:spid="_x0000_s1052" style="position:absolute;visibility:visible;mso-wrap-style:square" from="46863,0" to="4686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" strokeweight="2pt"/>
                <v:shape id="Zone de texte 27" o:spid="_x0000_s1053" type="#_x0000_t202" style="position:absolute;left:45100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8" o:spid="_x0000_s1054" style="position:absolute;visibility:visible;mso-wrap-style:square" from="50625,0" to="5062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ukX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" strokeweight="2pt"/>
                <v:shape id="Zone de texte 29" o:spid="_x0000_s1055" type="#_x0000_t202" style="position:absolute;left:48863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0" o:spid="_x0000_s1056" style="position:absolute;visibility:visible;mso-wrap-style:square" from="54387,0" to="5438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" strokeweight="2pt"/>
                <v:shape id="Zone de texte 31" o:spid="_x0000_s1057" type="#_x0000_t202" style="position:absolute;left:52625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2" o:spid="_x0000_s1058" style="position:absolute;visibility:visible;mso-wrap-style:square" from="58150,0" to="5815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" strokeweight="2pt"/>
                <v:shape id="Zone de texte 33" o:spid="_x0000_s1059" type="#_x0000_t202" style="position:absolute;left:56388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4" o:spid="_x0000_s1060" style="position:absolute;visibility:visible;mso-wrap-style:square" from="61912,0" to="6191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" strokeweight="2pt"/>
                <v:shape id="Zone de texte 35" o:spid="_x0000_s1061" type="#_x0000_t202" style="position:absolute;left:60150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6" o:spid="_x0000_s1062" style="position:absolute;visibility:visible;mso-wrap-style:square" from="65674,0" to="6567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" strokeweight="2pt"/>
                <v:shape id="Zone de texte 37" o:spid="_x0000_s1063" type="#_x0000_t202" style="position:absolute;left:63912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JNexgAAANsAAAAPAAAAZHJzL2Rvd25yZXYueG1sRI9fS8NA&#10;EMTfC/0OxxZ8ay9VsC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KMyTXs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8" o:spid="_x0000_s1064" style="position:absolute;visibility:visible;mso-wrap-style:square" from="69437,0" to="6943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" strokeweight="2pt"/>
                <v:shape id="Zone de texte 39" o:spid="_x0000_s1065" type="#_x0000_t202" style="position:absolute;left:67627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40" o:spid="_x0000_s1066" style="position:absolute;visibility:visible;mso-wrap-style:square" from="73199,0" to="7319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" strokeweight="2pt"/>
                <v:shape id="Zone de texte 41" o:spid="_x0000_s1067" type="#_x0000_t202" style="position:absolute;left:71389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42" o:spid="_x0000_s1068" style="position:absolute;visibility:visible;mso-wrap-style:square" from="76962,0" to="7696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Ttd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" strokeweight="2pt"/>
                <v:shape id="Zone de texte 43" o:spid="_x0000_s1069" type="#_x0000_t202" style="position:absolute;left:75152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44" o:spid="_x0000_s1070" style="position:absolute;visibility:visible;mso-wrap-style:square" from="80724,0" to="8072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Aay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" strokeweight="2pt"/>
                <v:shape id="Zone de texte 45" o:spid="_x0000_s1071" type="#_x0000_t202" style="position:absolute;left:78914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46" o:spid="_x0000_s1072" style="position:absolute;visibility:visible;mso-wrap-style:square" from="84486,0" to="8448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j1e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" strokeweight="2pt"/>
                <v:shape id="Zone de texte 47" o:spid="_x0000_s1073" type="#_x0000_t202" style="position:absolute;left:82677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uAjxgAAANsAAAAPAAAAZHJzL2Rvd25yZXYueG1sRI9fS8NA&#10;EMTfC/0OxxZ8ay8VsS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cMrgI8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454E2B" w:rsidRPr="00454E2B">
        <w:rPr>
          <w:sz w:val="24"/>
          <w:szCs w:val="24"/>
        </w:rPr>
        <w:t>Dixièmes</w:t>
      </w:r>
    </w:p>
    <w:p w:rsidR="00454E2B" w:rsidRPr="00454E2B" w:rsidRDefault="00454E2B" w:rsidP="004F0C35">
      <w:pPr>
        <w:pStyle w:val="Cartable"/>
        <w:rPr>
          <w:sz w:val="24"/>
          <w:szCs w:val="24"/>
        </w:rPr>
      </w:pPr>
    </w:p>
    <w:p w:rsidR="004F0C35" w:rsidRPr="00454E2B" w:rsidRDefault="009826E9" w:rsidP="004F0C35">
      <w:pPr>
        <w:pStyle w:val="Cartable"/>
        <w:rPr>
          <w:sz w:val="24"/>
          <w:szCs w:val="24"/>
        </w:rPr>
      </w:pPr>
      <w:r w:rsidRPr="00454E2B">
        <w:rPr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494052E2" wp14:editId="43B87F8B">
                <wp:simplePos x="0" y="0"/>
                <wp:positionH relativeFrom="page">
                  <wp:posOffset>1042988</wp:posOffset>
                </wp:positionH>
                <wp:positionV relativeFrom="page">
                  <wp:posOffset>2288857</wp:posOffset>
                </wp:positionV>
                <wp:extent cx="8849360" cy="390525"/>
                <wp:effectExtent l="0" t="38100" r="46990" b="9525"/>
                <wp:wrapNone/>
                <wp:docPr id="74" name="Frise 1_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49360" cy="390525"/>
                          <a:chOff x="0" y="0"/>
                          <a:chExt cx="8849912" cy="390525"/>
                        </a:xfrm>
                      </wpg:grpSpPr>
                      <wps:wsp>
                        <wps:cNvPr id="49" name="Connecteur droit 49"/>
                        <wps:cNvCnPr/>
                        <wps:spPr>
                          <a:xfrm>
                            <a:off x="252412" y="38100"/>
                            <a:ext cx="859750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Connecteur droit 50"/>
                        <wps:cNvCnPr/>
                        <wps:spPr>
                          <a:xfrm>
                            <a:off x="2524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Zone de texte 51"/>
                        <wps:cNvSpPr txBox="1"/>
                        <wps:spPr>
                          <a:xfrm>
                            <a:off x="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Connecteur droit 52"/>
                        <wps:cNvCnPr/>
                        <wps:spPr>
                          <a:xfrm>
                            <a:off x="10048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Zone de texte 53"/>
                        <wps:cNvSpPr txBox="1"/>
                        <wps:spPr>
                          <a:xfrm>
                            <a:off x="752475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Connecteur droit 54"/>
                        <wps:cNvCnPr/>
                        <wps:spPr>
                          <a:xfrm>
                            <a:off x="17621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Zone de texte 55"/>
                        <wps:cNvSpPr txBox="1"/>
                        <wps:spPr>
                          <a:xfrm>
                            <a:off x="150495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Connecteur droit 56"/>
                        <wps:cNvCnPr/>
                        <wps:spPr>
                          <a:xfrm>
                            <a:off x="25146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Zone de texte 57"/>
                        <wps:cNvSpPr txBox="1"/>
                        <wps:spPr>
                          <a:xfrm>
                            <a:off x="2262187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Connecteur droit 58"/>
                        <wps:cNvCnPr/>
                        <wps:spPr>
                          <a:xfrm>
                            <a:off x="32718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Zone de texte 59"/>
                        <wps:cNvSpPr txBox="1"/>
                        <wps:spPr>
                          <a:xfrm>
                            <a:off x="3014662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Connecteur droit 60"/>
                        <wps:cNvCnPr/>
                        <wps:spPr>
                          <a:xfrm>
                            <a:off x="40243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Zone de texte 61"/>
                        <wps:cNvSpPr txBox="1"/>
                        <wps:spPr>
                          <a:xfrm>
                            <a:off x="377190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Connecteur droit 62"/>
                        <wps:cNvCnPr/>
                        <wps:spPr>
                          <a:xfrm>
                            <a:off x="47767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Zone de texte 63"/>
                        <wps:cNvSpPr txBox="1"/>
                        <wps:spPr>
                          <a:xfrm>
                            <a:off x="4524375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Connecteur droit 64"/>
                        <wps:cNvCnPr/>
                        <wps:spPr>
                          <a:xfrm>
                            <a:off x="55340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Zone de texte 65"/>
                        <wps:cNvSpPr txBox="1"/>
                        <wps:spPr>
                          <a:xfrm>
                            <a:off x="527685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Connecteur droit 66"/>
                        <wps:cNvCnPr/>
                        <wps:spPr>
                          <a:xfrm>
                            <a:off x="62865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Zone de texte 67"/>
                        <wps:cNvSpPr txBox="1"/>
                        <wps:spPr>
                          <a:xfrm>
                            <a:off x="6034087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Connecteur droit 68"/>
                        <wps:cNvCnPr/>
                        <wps:spPr>
                          <a:xfrm>
                            <a:off x="70437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69"/>
                        <wps:cNvSpPr txBox="1"/>
                        <wps:spPr>
                          <a:xfrm>
                            <a:off x="6786562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Connecteur droit 70"/>
                        <wps:cNvCnPr/>
                        <wps:spPr>
                          <a:xfrm>
                            <a:off x="77962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Zone de texte 71"/>
                        <wps:cNvSpPr txBox="1"/>
                        <wps:spPr>
                          <a:xfrm>
                            <a:off x="754380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Connecteur droit 72"/>
                        <wps:cNvCnPr/>
                        <wps:spPr>
                          <a:xfrm>
                            <a:off x="85486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Zone de texte 73"/>
                        <wps:cNvSpPr txBox="1"/>
                        <wps:spPr>
                          <a:xfrm>
                            <a:off x="8296275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0C35" w:rsidRPr="004F0C35" w:rsidRDefault="004F0C35" w:rsidP="004F0C3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4052E2" id="Frise 1_ 2" o:spid="_x0000_s1074" style="position:absolute;left:0;text-align:left;margin-left:82.15pt;margin-top:180.2pt;width:696.8pt;height:30.75pt;z-index:251722752;mso-position-horizontal-relative:page;mso-position-vertical-relative:page" coordsize="88499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">
                <v:line id="Connecteur droit 49" o:spid="_x0000_s1075" style="position:absolute;visibility:visible;mso-wrap-style:square" from="2524,381" to="88499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" strokeweight="2pt">
                  <v:stroke endarrow="open" endarrowwidth="narrow" endarrowlength="short"/>
                </v:line>
                <v:line id="Connecteur droit 50" o:spid="_x0000_s1076" style="position:absolute;visibility:visible;mso-wrap-style:square" from="2524,0" to="252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pZs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" strokeweight="2pt"/>
                <v:shape id="Zone de texte 51" o:spid="_x0000_s1077" type="#_x0000_t202" style="position:absolute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52" o:spid="_x0000_s1078" style="position:absolute;visibility:visible;mso-wrap-style:square" from="10048,0" to="1004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" strokeweight="2pt"/>
                <v:shape id="Zone de texte 53" o:spid="_x0000_s1079" type="#_x0000_t202" style="position:absolute;left:7524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54" o:spid="_x0000_s1080" style="position:absolute;visibility:visible;mso-wrap-style:square" from="17621,0" to="17621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ZBv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" strokeweight="2pt"/>
                <v:shape id="Zone de texte 55" o:spid="_x0000_s1081" type="#_x0000_t202" style="position:absolute;left:15049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56" o:spid="_x0000_s1082" style="position:absolute;visibility:visible;mso-wrap-style:square" from="25146,0" to="2514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" strokeweight="2pt"/>
                <v:shape id="Zone de texte 57" o:spid="_x0000_s1083" type="#_x0000_t202" style="position:absolute;left:22621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3b+xgAAANsAAAAPAAAAZHJzL2Rvd25yZXYueG1sRI9fS8NA&#10;EMTfC/0OxxZ8ay8VtC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9RN2/s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58" o:spid="_x0000_s1084" style="position:absolute;visibility:visible;mso-wrap-style:square" from="32718,0" to="3271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Jpq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" strokeweight="2pt"/>
                <v:shape id="Zone de texte 59" o:spid="_x0000_s1085" type="#_x0000_t202" style="position:absolute;left:30146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60" o:spid="_x0000_s1086" style="position:absolute;visibility:visible;mso-wrap-style:square" from="40243,0" to="4024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lzR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" strokeweight="2pt"/>
                <v:shape id="Zone de texte 61" o:spid="_x0000_s1087" type="#_x0000_t202" style="position:absolute;left:37719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62" o:spid="_x0000_s1088" style="position:absolute;visibility:visible;mso-wrap-style:square" from="47767,0" to="4776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" strokeweight="2pt"/>
                <v:shape id="Zone de texte 63" o:spid="_x0000_s1089" type="#_x0000_t202" style="position:absolute;left:45243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64" o:spid="_x0000_s1090" style="position:absolute;visibility:visible;mso-wrap-style:square" from="55340,0" to="5534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VrS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" strokeweight="2pt"/>
                <v:shape id="Zone de texte 65" o:spid="_x0000_s1091" type="#_x0000_t202" style="position:absolute;left:52768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66" o:spid="_x0000_s1092" style="position:absolute;visibility:visible;mso-wrap-style:square" from="62865,0" to="6286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" strokeweight="2pt"/>
                <v:shape id="Zone de texte 67" o:spid="_x0000_s1093" type="#_x0000_t202" style="position:absolute;left:60340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68" o:spid="_x0000_s1094" style="position:absolute;visibility:visible;mso-wrap-style:square" from="70437,0" to="7043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FDX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" strokeweight="2pt"/>
                <v:shape id="Zone de texte 69" o:spid="_x0000_s1095" type="#_x0000_t202" style="position:absolute;left:67865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70" o:spid="_x0000_s1096" style="position:absolute;visibility:visible;mso-wrap-style:square" from="77962,0" to="7796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" strokeweight="2pt"/>
                <v:shape id="Zone de texte 71" o:spid="_x0000_s1097" type="#_x0000_t202" style="position:absolute;left:75438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72" o:spid="_x0000_s1098" style="position:absolute;visibility:visible;mso-wrap-style:square" from="85486,0" to="8548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" strokeweight="2pt"/>
                <v:shape id="Zone de texte 73" o:spid="_x0000_s1099" type="#_x0000_t202" style="position:absolute;left:82962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" filled="f" stroked="f" strokeweight=".5pt">
                  <v:textbox inset="0,0,0,0">
                    <w:txbxContent>
                      <w:p w:rsidR="004F0C35" w:rsidRPr="004F0C35" w:rsidRDefault="004F0C35" w:rsidP="004F0C3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proofErr w:type="gramStart"/>
      <w:r w:rsidR="00454E2B" w:rsidRPr="00454E2B">
        <w:rPr>
          <w:sz w:val="24"/>
          <w:szCs w:val="24"/>
        </w:rPr>
        <w:t>cinquièmes</w:t>
      </w:r>
      <w:proofErr w:type="gramEnd"/>
    </w:p>
    <w:p w:rsidR="00454E2B" w:rsidRDefault="00454E2B" w:rsidP="004F0C35">
      <w:pPr>
        <w:pStyle w:val="Cartable"/>
        <w:rPr>
          <w:sz w:val="24"/>
          <w:szCs w:val="24"/>
        </w:rPr>
      </w:pPr>
    </w:p>
    <w:p w:rsidR="004F0C35" w:rsidRPr="00454E2B" w:rsidRDefault="008F68E5" w:rsidP="004F0C35">
      <w:pPr>
        <w:pStyle w:val="Cartable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19360" behindDoc="0" locked="0" layoutInCell="1" allowOverlap="1" wp14:anchorId="3A3D8729" wp14:editId="657712CC">
                <wp:simplePos x="0" y="0"/>
                <wp:positionH relativeFrom="page">
                  <wp:posOffset>956310</wp:posOffset>
                </wp:positionH>
                <wp:positionV relativeFrom="margin">
                  <wp:posOffset>2647315</wp:posOffset>
                </wp:positionV>
                <wp:extent cx="8305800" cy="442913"/>
                <wp:effectExtent l="0" t="38100" r="0" b="14605"/>
                <wp:wrapNone/>
                <wp:docPr id="341" name="Frise 3_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05800" cy="442913"/>
                          <a:chOff x="0" y="0"/>
                          <a:chExt cx="9093200" cy="390525"/>
                        </a:xfrm>
                      </wpg:grpSpPr>
                      <wps:wsp>
                        <wps:cNvPr id="326" name="Connecteur droit 326"/>
                        <wps:cNvCnPr/>
                        <wps:spPr>
                          <a:xfrm>
                            <a:off x="381000" y="38100"/>
                            <a:ext cx="859750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7" name="Connecteur droit 327"/>
                        <wps:cNvCnPr/>
                        <wps:spPr>
                          <a:xfrm>
                            <a:off x="3810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8" name="Zone de texte 328"/>
                        <wps:cNvSpPr txBox="1"/>
                        <wps:spPr>
                          <a:xfrm>
                            <a:off x="0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Connecteur droit 329"/>
                        <wps:cNvCnPr/>
                        <wps:spPr>
                          <a:xfrm>
                            <a:off x="1766888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0" name="Zone de texte 330"/>
                        <wps:cNvSpPr txBox="1"/>
                        <wps:spPr>
                          <a:xfrm>
                            <a:off x="138588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Connecteur droit 331"/>
                        <wps:cNvCnPr/>
                        <wps:spPr>
                          <a:xfrm>
                            <a:off x="3148013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2" name="Zone de texte 332"/>
                        <wps:cNvSpPr txBox="1"/>
                        <wps:spPr>
                          <a:xfrm>
                            <a:off x="2767013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Connecteur droit 333"/>
                        <wps:cNvCnPr/>
                        <wps:spPr>
                          <a:xfrm>
                            <a:off x="45339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4" name="Zone de texte 334"/>
                        <wps:cNvSpPr txBox="1"/>
                        <wps:spPr>
                          <a:xfrm>
                            <a:off x="4152900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Connecteur droit 335"/>
                        <wps:cNvCnPr/>
                        <wps:spPr>
                          <a:xfrm>
                            <a:off x="5919788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6" name="Zone de texte 336"/>
                        <wps:cNvSpPr txBox="1"/>
                        <wps:spPr>
                          <a:xfrm>
                            <a:off x="553878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Connecteur droit 337"/>
                        <wps:cNvCnPr/>
                        <wps:spPr>
                          <a:xfrm>
                            <a:off x="7300913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8" name="Zone de texte 338"/>
                        <wps:cNvSpPr txBox="1"/>
                        <wps:spPr>
                          <a:xfrm>
                            <a:off x="6919913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Connecteur droit 339"/>
                        <wps:cNvCnPr/>
                        <wps:spPr>
                          <a:xfrm>
                            <a:off x="86868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0" name="Zone de texte 340"/>
                        <wps:cNvSpPr txBox="1"/>
                        <wps:spPr>
                          <a:xfrm>
                            <a:off x="8305800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68E5" w:rsidRPr="008F68E5" w:rsidRDefault="008F68E5" w:rsidP="008F68E5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3D8729" id="Frise 3_ 18" o:spid="_x0000_s1100" style="position:absolute;left:0;text-align:left;margin-left:75.3pt;margin-top:208.45pt;width:654pt;height:34.9pt;z-index:251919360;mso-position-horizontal-relative:page;mso-position-vertical-relative:margin;mso-width-relative:margin;mso-height-relative:margin" coordsize="90932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">
                <v:line id="Connecteur droit 326" o:spid="_x0000_s1101" style="position:absolute;visibility:visible;mso-wrap-style:square" from="3810,381" to="89785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" strokeweight="2pt">
                  <v:stroke endarrow="open" endarrowwidth="narrow" endarrowlength="short"/>
                </v:line>
                <v:line id="Connecteur droit 327" o:spid="_x0000_s1102" style="position:absolute;visibility:visible;mso-wrap-style:square" from="3810,0" to="381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" strokeweight="2pt"/>
                <v:shape id="Zone de texte 328" o:spid="_x0000_s1103" type="#_x0000_t202" style="position:absolute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29" o:spid="_x0000_s1104" style="position:absolute;visibility:visible;mso-wrap-style:square" from="17668,0" to="1766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" strokeweight="2pt"/>
                <v:shape id="Zone de texte 330" o:spid="_x0000_s1105" type="#_x0000_t202" style="position:absolute;left:13858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31" o:spid="_x0000_s1106" style="position:absolute;visibility:visible;mso-wrap-style:square" from="31480,0" to="3148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" strokeweight="2pt"/>
                <v:shape id="Zone de texte 332" o:spid="_x0000_s1107" type="#_x0000_t202" style="position:absolute;left:27670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33" o:spid="_x0000_s1108" style="position:absolute;visibility:visible;mso-wrap-style:square" from="45339,0" to="4533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" strokeweight="2pt"/>
                <v:shape id="Zone de texte 334" o:spid="_x0000_s1109" type="#_x0000_t202" style="position:absolute;left:41529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35" o:spid="_x0000_s1110" style="position:absolute;visibility:visible;mso-wrap-style:square" from="59197,0" to="5919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" strokeweight="2pt"/>
                <v:shape id="Zone de texte 336" o:spid="_x0000_s1111" type="#_x0000_t202" style="position:absolute;left:55387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37" o:spid="_x0000_s1112" style="position:absolute;visibility:visible;mso-wrap-style:square" from="73009,0" to="7300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" strokeweight="2pt"/>
                <v:shape id="Zone de texte 338" o:spid="_x0000_s1113" type="#_x0000_t202" style="position:absolute;left:69199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39" o:spid="_x0000_s1114" style="position:absolute;visibility:visible;mso-wrap-style:square" from="86868,0" to="8686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" strokeweight="2pt"/>
                <v:shape id="Zone de texte 340" o:spid="_x0000_s1115" type="#_x0000_t202" style="position:absolute;left:83058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" filled="f" stroked="f" strokeweight=".5pt">
                  <v:textbox inset="0,0,0,0">
                    <w:txbxContent>
                      <w:p w:rsidR="008F68E5" w:rsidRPr="008F68E5" w:rsidRDefault="008F68E5" w:rsidP="008F68E5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  <w:proofErr w:type="gramStart"/>
      <w:r w:rsidR="00454E2B">
        <w:rPr>
          <w:sz w:val="24"/>
          <w:szCs w:val="24"/>
        </w:rPr>
        <w:t>tiers</w:t>
      </w:r>
      <w:proofErr w:type="gramEnd"/>
    </w:p>
    <w:p w:rsidR="00454E2B" w:rsidRDefault="00901AFB" w:rsidP="004F0C35">
      <w:pPr>
        <w:pStyle w:val="Cartable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35744" behindDoc="0" locked="0" layoutInCell="1" allowOverlap="1" wp14:anchorId="75C62CE8" wp14:editId="4EB5A86E">
                <wp:simplePos x="0" y="0"/>
                <wp:positionH relativeFrom="margin">
                  <wp:posOffset>418148</wp:posOffset>
                </wp:positionH>
                <wp:positionV relativeFrom="page">
                  <wp:posOffset>3781108</wp:posOffset>
                </wp:positionV>
                <wp:extent cx="10409873" cy="862012"/>
                <wp:effectExtent l="0" t="0" r="10795" b="14605"/>
                <wp:wrapNone/>
                <wp:docPr id="369" name="Frise 3_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09873" cy="862012"/>
                          <a:chOff x="0" y="0"/>
                          <a:chExt cx="9069389" cy="485775"/>
                        </a:xfrm>
                      </wpg:grpSpPr>
                      <wps:wsp>
                        <wps:cNvPr id="370" name="Connecteur droit 370"/>
                        <wps:cNvCnPr/>
                        <wps:spPr>
                          <a:xfrm>
                            <a:off x="381000" y="38100"/>
                            <a:ext cx="8597500" cy="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71" name="Connecteur droit 371"/>
                        <wps:cNvCnPr/>
                        <wps:spPr>
                          <a:xfrm>
                            <a:off x="381000" y="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2" name="Zone de texte 372"/>
                        <wps:cNvSpPr txBox="1"/>
                        <wps:spPr>
                          <a:xfrm>
                            <a:off x="0" y="18097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AFB" w:rsidRPr="008F68E5" w:rsidRDefault="00901AFB" w:rsidP="00901AFB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Connecteur droit 373"/>
                        <wps:cNvCnPr/>
                        <wps:spPr>
                          <a:xfrm>
                            <a:off x="2038350" y="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4" name="Zone de texte 374"/>
                        <wps:cNvSpPr txBox="1"/>
                        <wps:spPr>
                          <a:xfrm>
                            <a:off x="1657350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AFB" w:rsidRPr="008F68E5" w:rsidRDefault="00901AFB" w:rsidP="00901AFB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Connecteur droit 375"/>
                        <wps:cNvCnPr/>
                        <wps:spPr>
                          <a:xfrm>
                            <a:off x="3690938" y="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6" name="Zone de texte 376"/>
                        <wps:cNvSpPr txBox="1"/>
                        <wps:spPr>
                          <a:xfrm>
                            <a:off x="330993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AFB" w:rsidRPr="008F68E5" w:rsidRDefault="00901AFB" w:rsidP="00901AFB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Connecteur droit 377"/>
                        <wps:cNvCnPr/>
                        <wps:spPr>
                          <a:xfrm>
                            <a:off x="5348288" y="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8" name="Zone de texte 378"/>
                        <wps:cNvSpPr txBox="1"/>
                        <wps:spPr>
                          <a:xfrm>
                            <a:off x="496728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AFB" w:rsidRPr="008F68E5" w:rsidRDefault="00901AFB" w:rsidP="00901AFB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Connecteur droit 379"/>
                        <wps:cNvCnPr/>
                        <wps:spPr>
                          <a:xfrm>
                            <a:off x="7005638" y="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0" name="Zone de texte 380"/>
                        <wps:cNvSpPr txBox="1"/>
                        <wps:spPr>
                          <a:xfrm>
                            <a:off x="662463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AFB" w:rsidRPr="008F68E5" w:rsidRDefault="00901AFB" w:rsidP="00901AFB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Connecteur droit 381"/>
                        <wps:cNvCnPr/>
                        <wps:spPr>
                          <a:xfrm>
                            <a:off x="8662988" y="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2" name="Zone de texte 382"/>
                        <wps:cNvSpPr txBox="1"/>
                        <wps:spPr>
                          <a:xfrm>
                            <a:off x="8281989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AFB" w:rsidRPr="008F68E5" w:rsidRDefault="00901AFB" w:rsidP="00901AFB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C62CE8" id="_x0000_s1116" style="position:absolute;left:0;text-align:left;margin-left:32.95pt;margin-top:297.75pt;width:819.7pt;height:67.85pt;z-index:251935744;mso-position-horizontal-relative:margin;mso-position-vertical-relative:page;mso-width-relative:margin;mso-height-relative:margin" coordsize="90693,4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">
                <v:line id="Connecteur droit 370" o:spid="_x0000_s1117" style="position:absolute;visibility:visible;mso-wrap-style:square" from="3810,381" to="89785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" strokeweight="2pt">
                  <v:stroke endarrow="open" endarrowwidth="narrow" endarrowlength="short"/>
                </v:line>
                <v:line id="Connecteur droit 371" o:spid="_x0000_s1118" style="position:absolute;visibility:visible;mso-wrap-style:square" from="3810,0" to="381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" strokeweight="2pt"/>
                <v:shape id="Zone de texte 372" o:spid="_x0000_s1119" type="#_x0000_t202" style="position:absolute;top:1809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" filled="f" stroked="f" strokeweight=".5pt">
                  <v:textbox inset="0,0,0,0">
                    <w:txbxContent>
                      <w:p w:rsidR="00901AFB" w:rsidRPr="008F68E5" w:rsidRDefault="00901AFB" w:rsidP="00901AFB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73" o:spid="_x0000_s1120" style="position:absolute;visibility:visible;mso-wrap-style:square" from="20383,0" to="2038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" strokeweight="2pt"/>
                <v:shape id="Zone de texte 374" o:spid="_x0000_s1121" type="#_x0000_t202" style="position:absolute;left:16573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" filled="f" stroked="f" strokeweight=".5pt">
                  <v:textbox inset="0,0,0,0">
                    <w:txbxContent>
                      <w:p w:rsidR="00901AFB" w:rsidRPr="008F68E5" w:rsidRDefault="00901AFB" w:rsidP="00901AFB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75" o:spid="_x0000_s1122" style="position:absolute;visibility:visible;mso-wrap-style:square" from="36909,0" to="3690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" strokeweight="2pt"/>
                <v:shape id="Zone de texte 376" o:spid="_x0000_s1123" type="#_x0000_t202" style="position:absolute;left:33099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" filled="f" stroked="f" strokeweight=".5pt">
                  <v:textbox inset="0,0,0,0">
                    <w:txbxContent>
                      <w:p w:rsidR="00901AFB" w:rsidRPr="008F68E5" w:rsidRDefault="00901AFB" w:rsidP="00901AFB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77" o:spid="_x0000_s1124" style="position:absolute;visibility:visible;mso-wrap-style:square" from="53482,0" to="5348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" strokeweight="2pt"/>
                <v:shape id="Zone de texte 378" o:spid="_x0000_s1125" type="#_x0000_t202" style="position:absolute;left:49672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" filled="f" stroked="f" strokeweight=".5pt">
                  <v:textbox inset="0,0,0,0">
                    <w:txbxContent>
                      <w:p w:rsidR="00901AFB" w:rsidRPr="008F68E5" w:rsidRDefault="00901AFB" w:rsidP="00901AFB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79" o:spid="_x0000_s1126" style="position:absolute;visibility:visible;mso-wrap-style:square" from="70056,0" to="700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" strokeweight="2pt"/>
                <v:shape id="Zone de texte 380" o:spid="_x0000_s1127" type="#_x0000_t202" style="position:absolute;left:66246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" filled="f" stroked="f" strokeweight=".5pt">
                  <v:textbox inset="0,0,0,0">
                    <w:txbxContent>
                      <w:p w:rsidR="00901AFB" w:rsidRPr="008F68E5" w:rsidRDefault="00901AFB" w:rsidP="00901AFB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381" o:spid="_x0000_s1128" style="position:absolute;visibility:visible;mso-wrap-style:square" from="86629,0" to="8662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" strokeweight="2pt"/>
                <v:shape id="Zone de texte 382" o:spid="_x0000_s1129" type="#_x0000_t202" style="position:absolute;left:82819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" filled="f" stroked="f" strokeweight=".5pt">
                  <v:textbox inset="0,0,0,0">
                    <w:txbxContent>
                      <w:p w:rsidR="00901AFB" w:rsidRPr="008F68E5" w:rsidRDefault="00901AFB" w:rsidP="00901AFB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:rsidR="00454E2B" w:rsidRPr="00454E2B" w:rsidRDefault="00454E2B" w:rsidP="004F0C35">
      <w:pPr>
        <w:pStyle w:val="Cartable"/>
        <w:rPr>
          <w:sz w:val="24"/>
          <w:szCs w:val="24"/>
        </w:rPr>
      </w:pPr>
      <w:proofErr w:type="gramStart"/>
      <w:r>
        <w:rPr>
          <w:sz w:val="24"/>
          <w:szCs w:val="24"/>
        </w:rPr>
        <w:t>demis</w:t>
      </w:r>
      <w:proofErr w:type="gramEnd"/>
      <w:r w:rsidR="00901AFB">
        <w:rPr>
          <w:sz w:val="24"/>
          <w:szCs w:val="24"/>
        </w:rPr>
        <w:t xml:space="preserve">     </w:t>
      </w:r>
    </w:p>
    <w:p w:rsidR="004F0C35" w:rsidRDefault="00454E2B" w:rsidP="004F0C35">
      <w:pPr>
        <w:pStyle w:val="Cartable"/>
      </w:pPr>
      <w:proofErr w:type="gramStart"/>
      <w:r>
        <w:rPr>
          <w:sz w:val="24"/>
          <w:szCs w:val="24"/>
        </w:rPr>
        <w:t>quarts</w:t>
      </w:r>
      <w:proofErr w:type="gramEnd"/>
    </w:p>
    <w:p w:rsidR="00454E2B" w:rsidRDefault="00454E2B" w:rsidP="004F0C35">
      <w:pPr>
        <w:pStyle w:val="Cartable"/>
      </w:pPr>
    </w:p>
    <w:p w:rsidR="00CE54AD" w:rsidRDefault="00CE54AD" w:rsidP="004F0C35">
      <w:pPr>
        <w:pStyle w:val="Cartable"/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19008" behindDoc="0" locked="0" layoutInCell="1" allowOverlap="1" wp14:anchorId="1C358A24" wp14:editId="4D015B26">
                <wp:simplePos x="0" y="0"/>
                <wp:positionH relativeFrom="page">
                  <wp:posOffset>985520</wp:posOffset>
                </wp:positionH>
                <wp:positionV relativeFrom="page">
                  <wp:posOffset>4800282</wp:posOffset>
                </wp:positionV>
                <wp:extent cx="8272462" cy="514350"/>
                <wp:effectExtent l="0" t="19050" r="14605" b="0"/>
                <wp:wrapNone/>
                <wp:docPr id="168" name="Frise 1_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2462" cy="514350"/>
                          <a:chOff x="0" y="0"/>
                          <a:chExt cx="9078913" cy="390525"/>
                        </a:xfrm>
                      </wpg:grpSpPr>
                      <wps:wsp>
                        <wps:cNvPr id="149" name="Connecteur droit 149"/>
                        <wps:cNvCnPr/>
                        <wps:spPr>
                          <a:xfrm>
                            <a:off x="381000" y="38100"/>
                            <a:ext cx="859750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" name="Connecteur droit 150"/>
                        <wps:cNvCnPr/>
                        <wps:spPr>
                          <a:xfrm>
                            <a:off x="3810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1" name="Zone de texte 151"/>
                        <wps:cNvSpPr txBox="1"/>
                        <wps:spPr>
                          <a:xfrm>
                            <a:off x="0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Connecteur droit 152"/>
                        <wps:cNvCnPr/>
                        <wps:spPr>
                          <a:xfrm>
                            <a:off x="14192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" name="Zone de texte 153"/>
                        <wps:cNvSpPr txBox="1"/>
                        <wps:spPr>
                          <a:xfrm>
                            <a:off x="1038225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Connecteur droit 154"/>
                        <wps:cNvCnPr/>
                        <wps:spPr>
                          <a:xfrm>
                            <a:off x="2452688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Zone de texte 155"/>
                        <wps:cNvSpPr txBox="1"/>
                        <wps:spPr>
                          <a:xfrm>
                            <a:off x="207168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Connecteur droit 156"/>
                        <wps:cNvCnPr/>
                        <wps:spPr>
                          <a:xfrm>
                            <a:off x="3490913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" name="Zone de texte 157"/>
                        <wps:cNvSpPr txBox="1"/>
                        <wps:spPr>
                          <a:xfrm>
                            <a:off x="3109913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Connecteur droit 158"/>
                        <wps:cNvCnPr/>
                        <wps:spPr>
                          <a:xfrm>
                            <a:off x="452437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" name="Zone de texte 159"/>
                        <wps:cNvSpPr txBox="1"/>
                        <wps:spPr>
                          <a:xfrm>
                            <a:off x="4143375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Connecteur droit 160"/>
                        <wps:cNvCnPr/>
                        <wps:spPr>
                          <a:xfrm>
                            <a:off x="55626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1" name="Zone de texte 161"/>
                        <wps:cNvSpPr txBox="1"/>
                        <wps:spPr>
                          <a:xfrm>
                            <a:off x="5181600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Connecteur droit 162"/>
                        <wps:cNvCnPr/>
                        <wps:spPr>
                          <a:xfrm>
                            <a:off x="66008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3" name="Zone de texte 163"/>
                        <wps:cNvSpPr txBox="1"/>
                        <wps:spPr>
                          <a:xfrm>
                            <a:off x="6219825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Connecteur droit 164"/>
                        <wps:cNvCnPr/>
                        <wps:spPr>
                          <a:xfrm>
                            <a:off x="7634288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5" name="Zone de texte 165"/>
                        <wps:cNvSpPr txBox="1"/>
                        <wps:spPr>
                          <a:xfrm>
                            <a:off x="7253288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Connecteur droit 166"/>
                        <wps:cNvCnPr/>
                        <wps:spPr>
                          <a:xfrm>
                            <a:off x="8672513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" name="Zone de texte 167"/>
                        <wps:cNvSpPr txBox="1"/>
                        <wps:spPr>
                          <a:xfrm>
                            <a:off x="8291513" y="85725"/>
                            <a:ext cx="787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358A24" id="Frise 1_ 5" o:spid="_x0000_s1130" style="position:absolute;left:0;text-align:left;margin-left:77.6pt;margin-top:377.95pt;width:651.35pt;height:40.5pt;z-index:251819008;mso-position-horizontal-relative:page;mso-position-vertical-relative:page;mso-width-relative:margin;mso-height-relative:margin" coordsize="90789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">
                <v:line id="Connecteur droit 149" o:spid="_x0000_s1131" style="position:absolute;visibility:visible;mso-wrap-style:square" from="3810,381" to="89785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" strokeweight="2pt">
                  <v:stroke endarrow="open" endarrowwidth="narrow" endarrowlength="short"/>
                </v:line>
                <v:line id="Connecteur droit 150" o:spid="_x0000_s1132" style="position:absolute;visibility:visible;mso-wrap-style:square" from="3810,0" to="381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" strokeweight="2pt"/>
                <v:shape id="Zone de texte 151" o:spid="_x0000_s1133" type="#_x0000_t202" style="position:absolute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52" o:spid="_x0000_s1134" style="position:absolute;visibility:visible;mso-wrap-style:square" from="14192,0" to="1419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jAl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syl8&#10;nwkXyPUHAAD//wMAUEsBAi0AFAAGAAgAAAAhANvh9svuAAAAhQEAABMAAAAAAAAAAAAAAAAAAAAA&#10;AFtDb250ZW50X1R5cGVzXS54bWxQSwECLQAUAAYACAAAACEAWvQsW78AAAAVAQAACwAAAAAAAAAA&#10;AAAAAAAfAQAAX3JlbHMvLnJlbHNQSwECLQAUAAYACAAAACEA6F4wJb0AAADcAAAADwAAAAAAAAAA&#10;AAAAAAAHAgAAZHJzL2Rvd25yZXYueG1sUEsFBgAAAAADAAMAtwAAAPECAAAAAA==&#10;" strokeweight="2pt"/>
                <v:shape id="Zone de texte 153" o:spid="_x0000_s1135" type="#_x0000_t202" style="position:absolute;left:10382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54" o:spid="_x0000_s1136" style="position:absolute;visibility:visible;mso-wrap-style:square" from="24526,0" to="2452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" strokeweight="2pt"/>
                <v:shape id="Zone de texte 155" o:spid="_x0000_s1137" type="#_x0000_t202" style="position:absolute;left:20716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56" o:spid="_x0000_s1138" style="position:absolute;visibility:visible;mso-wrap-style:square" from="34909,0" to="3490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TYm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szl8&#10;nwkXyPUHAAD//wMAUEsBAi0AFAAGAAgAAAAhANvh9svuAAAAhQEAABMAAAAAAAAAAAAAAAAAAAAA&#10;AFtDb250ZW50X1R5cGVzXS54bWxQSwECLQAUAAYACAAAACEAWvQsW78AAAAVAQAACwAAAAAAAAAA&#10;AAAAAAAfAQAAX3JlbHMvLnJlbHNQSwECLQAUAAYACAAAACEAl2U2Jr0AAADcAAAADwAAAAAAAAAA&#10;AAAAAAAHAgAAZHJzL2Rvd25yZXYueG1sUEsFBgAAAAADAAMAtwAAAPECAAAAAA==&#10;" strokeweight="2pt"/>
                <v:shape id="Zone de texte 157" o:spid="_x0000_s1139" type="#_x0000_t202" style="position:absolute;left:31099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58" o:spid="_x0000_s1140" style="position:absolute;visibility:visible;mso-wrap-style:square" from="45243,0" to="4524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" strokeweight="2pt"/>
                <v:shape id="Zone de texte 159" o:spid="_x0000_s1141" type="#_x0000_t202" style="position:absolute;left:41433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60" o:spid="_x0000_s1142" style="position:absolute;visibility:visible;mso-wrap-style:square" from="55626,0" to="5562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" strokeweight="2pt"/>
                <v:shape id="Zone de texte 161" o:spid="_x0000_s1143" type="#_x0000_t202" style="position:absolute;left:51816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62" o:spid="_x0000_s1144" style="position:absolute;visibility:visible;mso-wrap-style:square" from="66008,0" to="6600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vqY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8yl8&#10;nwkXyPUHAAD//wMAUEsBAi0AFAAGAAgAAAAhANvh9svuAAAAhQEAABMAAAAAAAAAAAAAAAAAAAAA&#10;AFtDb250ZW50X1R5cGVzXS54bWxQSwECLQAUAAYACAAAACEAWvQsW78AAAAVAQAACwAAAAAAAAAA&#10;AAAAAAAfAQAAX3JlbHMvLnJlbHNQSwECLQAUAAYACAAAACEAJjL6mL0AAADcAAAADwAAAAAAAAAA&#10;AAAAAAAHAgAAZHJzL2Rvd25yZXYueG1sUEsFBgAAAAADAAMAtwAAAPECAAAAAA==&#10;" strokeweight="2pt"/>
                <v:shape id="Zone de texte 163" o:spid="_x0000_s1145" type="#_x0000_t202" style="position:absolute;left:62198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64" o:spid="_x0000_s1146" style="position:absolute;visibility:visible;mso-wrap-style:square" from="76342,0" to="7634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" strokeweight="2pt"/>
                <v:shape id="Zone de texte 165" o:spid="_x0000_s1147" type="#_x0000_t202" style="position:absolute;left:72532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66" o:spid="_x0000_s1148" style="position:absolute;visibility:visible;mso-wrap-style:square" from="86725,0" to="8672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" strokeweight="2pt"/>
                <v:shape id="Zone de texte 167" o:spid="_x0000_s1149" type="#_x0000_t202" style="position:absolute;left:82915;top:857;width:78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proofErr w:type="gramStart"/>
      <w:r w:rsidR="00454E2B">
        <w:rPr>
          <w:sz w:val="24"/>
          <w:szCs w:val="24"/>
        </w:rPr>
        <w:t>sixièmes</w:t>
      </w:r>
      <w:proofErr w:type="gramEnd"/>
    </w:p>
    <w:p w:rsidR="00CE54AD" w:rsidRPr="00454E2B" w:rsidRDefault="00454E2B" w:rsidP="004F0C35">
      <w:pPr>
        <w:pStyle w:val="Cartable"/>
        <w:rPr>
          <w:sz w:val="24"/>
          <w:szCs w:val="24"/>
        </w:rPr>
      </w:pPr>
      <w:proofErr w:type="gramStart"/>
      <w:r>
        <w:rPr>
          <w:sz w:val="24"/>
          <w:szCs w:val="24"/>
        </w:rPr>
        <w:t>huitièmes</w:t>
      </w:r>
      <w:proofErr w:type="gramEnd"/>
    </w:p>
    <w:p w:rsidR="00CE54AD" w:rsidRDefault="00454E2B" w:rsidP="004F0C35">
      <w:pPr>
        <w:pStyle w:val="Cartable"/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84544" behindDoc="0" locked="0" layoutInCell="1" allowOverlap="1" wp14:anchorId="48129300" wp14:editId="0B9E4ACF">
                <wp:simplePos x="0" y="0"/>
                <wp:positionH relativeFrom="page">
                  <wp:posOffset>1179195</wp:posOffset>
                </wp:positionH>
                <wp:positionV relativeFrom="page">
                  <wp:posOffset>6565583</wp:posOffset>
                </wp:positionV>
                <wp:extent cx="8001000" cy="323850"/>
                <wp:effectExtent l="0" t="38100" r="38100" b="0"/>
                <wp:wrapNone/>
                <wp:docPr id="232" name="Frise 1_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0" cy="323850"/>
                          <a:chOff x="0" y="0"/>
                          <a:chExt cx="8773712" cy="390525"/>
                        </a:xfrm>
                      </wpg:grpSpPr>
                      <wps:wsp>
                        <wps:cNvPr id="197" name="Connecteur droit 197"/>
                        <wps:cNvCnPr/>
                        <wps:spPr>
                          <a:xfrm>
                            <a:off x="176212" y="38100"/>
                            <a:ext cx="859750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" name="Connecteur droit 198"/>
                        <wps:cNvCnPr/>
                        <wps:spPr>
                          <a:xfrm>
                            <a:off x="1762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9" name="Zone de texte 199"/>
                        <wps:cNvSpPr txBox="1"/>
                        <wps:spPr>
                          <a:xfrm>
                            <a:off x="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Connecteur droit 200"/>
                        <wps:cNvCnPr/>
                        <wps:spPr>
                          <a:xfrm>
                            <a:off x="6953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1" name="Zone de texte 201"/>
                        <wps:cNvSpPr txBox="1"/>
                        <wps:spPr>
                          <a:xfrm>
                            <a:off x="5143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Connecteur droit 202"/>
                        <wps:cNvCnPr/>
                        <wps:spPr>
                          <a:xfrm>
                            <a:off x="12144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" name="Zone de texte 203"/>
                        <wps:cNvSpPr txBox="1"/>
                        <wps:spPr>
                          <a:xfrm>
                            <a:off x="103346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Connecteur droit 204"/>
                        <wps:cNvCnPr/>
                        <wps:spPr>
                          <a:xfrm>
                            <a:off x="17287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5" name="Zone de texte 205"/>
                        <wps:cNvSpPr txBox="1"/>
                        <wps:spPr>
                          <a:xfrm>
                            <a:off x="155257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Connecteur droit 206"/>
                        <wps:cNvCnPr/>
                        <wps:spPr>
                          <a:xfrm>
                            <a:off x="22479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7" name="Zone de texte 207"/>
                        <wps:cNvSpPr txBox="1"/>
                        <wps:spPr>
                          <a:xfrm>
                            <a:off x="207168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Connecteur droit 208"/>
                        <wps:cNvCnPr/>
                        <wps:spPr>
                          <a:xfrm>
                            <a:off x="27670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9" name="Zone de texte 209"/>
                        <wps:cNvSpPr txBox="1"/>
                        <wps:spPr>
                          <a:xfrm>
                            <a:off x="259080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Connecteur droit 210"/>
                        <wps:cNvCnPr/>
                        <wps:spPr>
                          <a:xfrm>
                            <a:off x="32861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1" name="Zone de texte 211"/>
                        <wps:cNvSpPr txBox="1"/>
                        <wps:spPr>
                          <a:xfrm>
                            <a:off x="31051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Connecteur droit 212"/>
                        <wps:cNvCnPr/>
                        <wps:spPr>
                          <a:xfrm>
                            <a:off x="38052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3" name="Zone de texte 213"/>
                        <wps:cNvSpPr txBox="1"/>
                        <wps:spPr>
                          <a:xfrm>
                            <a:off x="362426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Connecteur droit 214"/>
                        <wps:cNvCnPr/>
                        <wps:spPr>
                          <a:xfrm>
                            <a:off x="43195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5" name="Zone de texte 215"/>
                        <wps:cNvSpPr txBox="1"/>
                        <wps:spPr>
                          <a:xfrm>
                            <a:off x="414337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Connecteur droit 216"/>
                        <wps:cNvCnPr/>
                        <wps:spPr>
                          <a:xfrm>
                            <a:off x="48387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Zone de texte 217"/>
                        <wps:cNvSpPr txBox="1"/>
                        <wps:spPr>
                          <a:xfrm>
                            <a:off x="466248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Connecteur droit 218"/>
                        <wps:cNvCnPr/>
                        <wps:spPr>
                          <a:xfrm>
                            <a:off x="53578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9" name="Zone de texte 219"/>
                        <wps:cNvSpPr txBox="1"/>
                        <wps:spPr>
                          <a:xfrm>
                            <a:off x="518160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Connecteur droit 220"/>
                        <wps:cNvCnPr/>
                        <wps:spPr>
                          <a:xfrm>
                            <a:off x="58769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1" name="Zone de texte 221"/>
                        <wps:cNvSpPr txBox="1"/>
                        <wps:spPr>
                          <a:xfrm>
                            <a:off x="56959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Connecteur droit 222"/>
                        <wps:cNvCnPr/>
                        <wps:spPr>
                          <a:xfrm>
                            <a:off x="63960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3" name="Zone de texte 223"/>
                        <wps:cNvSpPr txBox="1"/>
                        <wps:spPr>
                          <a:xfrm>
                            <a:off x="6215062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Connecteur droit 224"/>
                        <wps:cNvCnPr/>
                        <wps:spPr>
                          <a:xfrm>
                            <a:off x="69103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" name="Zone de texte 225"/>
                        <wps:cNvSpPr txBox="1"/>
                        <wps:spPr>
                          <a:xfrm>
                            <a:off x="6734175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Connecteur droit 226"/>
                        <wps:cNvCnPr/>
                        <wps:spPr>
                          <a:xfrm>
                            <a:off x="74295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" name="Zone de texte 227"/>
                        <wps:cNvSpPr txBox="1"/>
                        <wps:spPr>
                          <a:xfrm>
                            <a:off x="7253287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Connecteur droit 228"/>
                        <wps:cNvCnPr/>
                        <wps:spPr>
                          <a:xfrm>
                            <a:off x="79486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229"/>
                        <wps:cNvSpPr txBox="1"/>
                        <wps:spPr>
                          <a:xfrm>
                            <a:off x="777240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84677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1" name="Zone de texte 231"/>
                        <wps:cNvSpPr txBox="1"/>
                        <wps:spPr>
                          <a:xfrm>
                            <a:off x="8286750" y="85725"/>
                            <a:ext cx="3810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129300" id="Frise 1_ 7" o:spid="_x0000_s1150" style="position:absolute;left:0;text-align:left;margin-left:92.85pt;margin-top:517pt;width:630pt;height:25.5pt;z-index:251884544;mso-position-horizontal-relative:page;mso-position-vertical-relative:page;mso-width-relative:margin;mso-height-relative:margin" coordsize="87737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">
                <v:line id="Connecteur droit 197" o:spid="_x0000_s1151" style="position:absolute;visibility:visible;mso-wrap-style:square" from="1762,381" to="87737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" strokeweight="2pt">
                  <v:stroke endarrow="open" endarrowwidth="narrow" endarrowlength="short"/>
                </v:line>
                <v:line id="Connecteur droit 198" o:spid="_x0000_s1152" style="position:absolute;visibility:visible;mso-wrap-style:square" from="1762,0" to="176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" strokeweight="2pt"/>
                <v:shape id="Zone de texte 199" o:spid="_x0000_s1153" type="#_x0000_t202" style="position:absolute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00" o:spid="_x0000_s1154" style="position:absolute;visibility:visible;mso-wrap-style:square" from="6953,0" to="695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" strokeweight="2pt"/>
                <v:shape id="Zone de texte 201" o:spid="_x0000_s1155" type="#_x0000_t202" style="position:absolute;left:5143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02" o:spid="_x0000_s1156" style="position:absolute;visibility:visible;mso-wrap-style:square" from="12144,0" to="1214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" strokeweight="2pt"/>
                <v:shape id="Zone de texte 203" o:spid="_x0000_s1157" type="#_x0000_t202" style="position:absolute;left:10334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04" o:spid="_x0000_s1158" style="position:absolute;visibility:visible;mso-wrap-style:square" from="17287,0" to="1728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" strokeweight="2pt"/>
                <v:shape id="Zone de texte 205" o:spid="_x0000_s1159" type="#_x0000_t202" style="position:absolute;left:15525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06" o:spid="_x0000_s1160" style="position:absolute;visibility:visible;mso-wrap-style:square" from="22479,0" to="2247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" strokeweight="2pt"/>
                <v:shape id="Zone de texte 207" o:spid="_x0000_s1161" type="#_x0000_t202" style="position:absolute;left:20716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08" o:spid="_x0000_s1162" style="position:absolute;visibility:visible;mso-wrap-style:square" from="27670,0" to="2767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" strokeweight="2pt"/>
                <v:shape id="Zone de texte 209" o:spid="_x0000_s1163" type="#_x0000_t202" style="position:absolute;left:25908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10" o:spid="_x0000_s1164" style="position:absolute;visibility:visible;mso-wrap-style:square" from="32861,0" to="32861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" strokeweight="2pt"/>
                <v:shape id="Zone de texte 211" o:spid="_x0000_s1165" type="#_x0000_t202" style="position:absolute;left:31051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12" o:spid="_x0000_s1166" style="position:absolute;visibility:visible;mso-wrap-style:square" from="38052,0" to="3805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" strokeweight="2pt"/>
                <v:shape id="Zone de texte 213" o:spid="_x0000_s1167" type="#_x0000_t202" style="position:absolute;left:36242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14" o:spid="_x0000_s1168" style="position:absolute;visibility:visible;mso-wrap-style:square" from="43195,0" to="4319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" strokeweight="2pt"/>
                <v:shape id="Zone de texte 215" o:spid="_x0000_s1169" type="#_x0000_t202" style="position:absolute;left:41433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16" o:spid="_x0000_s1170" style="position:absolute;visibility:visible;mso-wrap-style:square" from="48387,0" to="4838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" strokeweight="2pt"/>
                <v:shape id="Zone de texte 217" o:spid="_x0000_s1171" type="#_x0000_t202" style="position:absolute;left:46624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18" o:spid="_x0000_s1172" style="position:absolute;visibility:visible;mso-wrap-style:square" from="53578,0" to="5357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" strokeweight="2pt"/>
                <v:shape id="Zone de texte 219" o:spid="_x0000_s1173" type="#_x0000_t202" style="position:absolute;left:51816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20" o:spid="_x0000_s1174" style="position:absolute;visibility:visible;mso-wrap-style:square" from="58769,0" to="5876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" strokeweight="2pt"/>
                <v:shape id="Zone de texte 221" o:spid="_x0000_s1175" type="#_x0000_t202" style="position:absolute;left:56959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22" o:spid="_x0000_s1176" style="position:absolute;visibility:visible;mso-wrap-style:square" from="63960,0" to="63960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" strokeweight="2pt"/>
                <v:shape id="Zone de texte 223" o:spid="_x0000_s1177" type="#_x0000_t202" style="position:absolute;left:62150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24" o:spid="_x0000_s1178" style="position:absolute;visibility:visible;mso-wrap-style:square" from="69103,0" to="6910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" strokeweight="2pt"/>
                <v:shape id="Zone de texte 225" o:spid="_x0000_s1179" type="#_x0000_t202" style="position:absolute;left:67341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26" o:spid="_x0000_s1180" style="position:absolute;visibility:visible;mso-wrap-style:square" from="74295,0" to="7429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" strokeweight="2pt"/>
                <v:shape id="Zone de texte 227" o:spid="_x0000_s1181" type="#_x0000_t202" style="position:absolute;left:72532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28" o:spid="_x0000_s1182" style="position:absolute;visibility:visible;mso-wrap-style:square" from="79486,0" to="7948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" strokeweight="2pt"/>
                <v:shape id="Zone de texte 229" o:spid="_x0000_s1183" type="#_x0000_t202" style="position:absolute;left:77724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230" o:spid="_x0000_s1184" style="position:absolute;visibility:visible;mso-wrap-style:square" from="84677,0" to="8467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" strokeweight="2pt"/>
                <v:shape id="Zone de texte 231" o:spid="_x0000_s1185" type="#_x0000_t202" style="position:absolute;left:82867;top:857;width:381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CE54AD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47680" behindDoc="0" locked="0" layoutInCell="1" allowOverlap="1" wp14:anchorId="52A89893" wp14:editId="28F23424">
                <wp:simplePos x="0" y="0"/>
                <wp:positionH relativeFrom="page">
                  <wp:posOffset>1114077</wp:posOffset>
                </wp:positionH>
                <wp:positionV relativeFrom="page">
                  <wp:posOffset>5567045</wp:posOffset>
                </wp:positionV>
                <wp:extent cx="8067675" cy="447675"/>
                <wp:effectExtent l="0" t="38100" r="28575" b="9525"/>
                <wp:wrapNone/>
                <wp:docPr id="196" name="Frise 1_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67675" cy="447675"/>
                          <a:chOff x="0" y="0"/>
                          <a:chExt cx="8849912" cy="390525"/>
                        </a:xfrm>
                      </wpg:grpSpPr>
                      <wps:wsp>
                        <wps:cNvPr id="169" name="Connecteur droit 169"/>
                        <wps:cNvCnPr/>
                        <wps:spPr>
                          <a:xfrm>
                            <a:off x="252412" y="38100"/>
                            <a:ext cx="859750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0" name="Connecteur droit 170"/>
                        <wps:cNvCnPr/>
                        <wps:spPr>
                          <a:xfrm>
                            <a:off x="25241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" name="Zone de texte 171"/>
                        <wps:cNvSpPr txBox="1"/>
                        <wps:spPr>
                          <a:xfrm>
                            <a:off x="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Connecteur droit 172"/>
                        <wps:cNvCnPr/>
                        <wps:spPr>
                          <a:xfrm>
                            <a:off x="94297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Zone de texte 173"/>
                        <wps:cNvSpPr txBox="1"/>
                        <wps:spPr>
                          <a:xfrm>
                            <a:off x="690562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Connecteur droit 174"/>
                        <wps:cNvCnPr/>
                        <wps:spPr>
                          <a:xfrm>
                            <a:off x="16335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Zone de texte 175"/>
                        <wps:cNvSpPr txBox="1"/>
                        <wps:spPr>
                          <a:xfrm>
                            <a:off x="1381125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Connecteur droit 176"/>
                        <wps:cNvCnPr/>
                        <wps:spPr>
                          <a:xfrm>
                            <a:off x="23241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7" name="Zone de texte 177"/>
                        <wps:cNvSpPr txBox="1"/>
                        <wps:spPr>
                          <a:xfrm>
                            <a:off x="2071687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Connecteur droit 178"/>
                        <wps:cNvCnPr/>
                        <wps:spPr>
                          <a:xfrm>
                            <a:off x="301466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" name="Zone de texte 179"/>
                        <wps:cNvSpPr txBox="1"/>
                        <wps:spPr>
                          <a:xfrm>
                            <a:off x="276225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Connecteur droit 180"/>
                        <wps:cNvCnPr/>
                        <wps:spPr>
                          <a:xfrm>
                            <a:off x="37052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1" name="Zone de texte 181"/>
                        <wps:cNvSpPr txBox="1"/>
                        <wps:spPr>
                          <a:xfrm>
                            <a:off x="3452812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Connecteur droit 182"/>
                        <wps:cNvCnPr/>
                        <wps:spPr>
                          <a:xfrm>
                            <a:off x="439578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" name="Zone de texte 183"/>
                        <wps:cNvSpPr txBox="1"/>
                        <wps:spPr>
                          <a:xfrm>
                            <a:off x="4143375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Connecteur droit 184"/>
                        <wps:cNvCnPr/>
                        <wps:spPr>
                          <a:xfrm>
                            <a:off x="508635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" name="Zone de texte 185"/>
                        <wps:cNvSpPr txBox="1"/>
                        <wps:spPr>
                          <a:xfrm>
                            <a:off x="4833937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Connecteur droit 186"/>
                        <wps:cNvCnPr/>
                        <wps:spPr>
                          <a:xfrm>
                            <a:off x="578167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" name="Zone de texte 187"/>
                        <wps:cNvSpPr txBox="1"/>
                        <wps:spPr>
                          <a:xfrm>
                            <a:off x="552450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Connecteur droit 188"/>
                        <wps:cNvCnPr/>
                        <wps:spPr>
                          <a:xfrm>
                            <a:off x="6472237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" name="Zone de texte 189"/>
                        <wps:cNvSpPr txBox="1"/>
                        <wps:spPr>
                          <a:xfrm>
                            <a:off x="6215062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Connecteur droit 190"/>
                        <wps:cNvCnPr/>
                        <wps:spPr>
                          <a:xfrm>
                            <a:off x="7162800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" name="Zone de texte 191"/>
                        <wps:cNvSpPr txBox="1"/>
                        <wps:spPr>
                          <a:xfrm>
                            <a:off x="6905625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Connecteur droit 192"/>
                        <wps:cNvCnPr/>
                        <wps:spPr>
                          <a:xfrm>
                            <a:off x="7853362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3" name="Zone de texte 193"/>
                        <wps:cNvSpPr txBox="1"/>
                        <wps:spPr>
                          <a:xfrm>
                            <a:off x="7596187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Connecteur droit 194"/>
                        <wps:cNvCnPr/>
                        <wps:spPr>
                          <a:xfrm>
                            <a:off x="8543925" y="0"/>
                            <a:ext cx="0" cy="7620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5" name="Zone de texte 195"/>
                        <wps:cNvSpPr txBox="1"/>
                        <wps:spPr>
                          <a:xfrm>
                            <a:off x="8286750" y="85725"/>
                            <a:ext cx="53340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4AD" w:rsidRPr="00CE54AD" w:rsidRDefault="00CE54AD" w:rsidP="00CE54AD">
                              <w:pPr>
                                <w:jc w:val="center"/>
                                <w:rPr>
                                  <w:rFonts w:ascii="Arial" w:hAnsi="Arial" w:cs="Arial"/>
                                  <w:sz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A89893" id="Frise 1_ 6" o:spid="_x0000_s1186" style="position:absolute;left:0;text-align:left;margin-left:87.7pt;margin-top:438.35pt;width:635.25pt;height:35.25pt;z-index:251847680;mso-position-horizontal-relative:page;mso-position-vertical-relative:page;mso-width-relative:margin;mso-height-relative:margin" coordsize="88499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">
                <v:line id="Connecteur droit 169" o:spid="_x0000_s1187" style="position:absolute;visibility:visible;mso-wrap-style:square" from="2524,381" to="88499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" strokeweight="2pt">
                  <v:stroke endarrow="open" endarrowwidth="narrow" endarrowlength="short"/>
                </v:line>
                <v:line id="Connecteur droit 170" o:spid="_x0000_s1188" style="position:absolute;visibility:visible;mso-wrap-style:square" from="2524,0" to="2524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" strokeweight="2pt"/>
                <v:shape id="Zone de texte 171" o:spid="_x0000_s1189" type="#_x0000_t202" style="position:absolute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72" o:spid="_x0000_s1190" style="position:absolute;visibility:visible;mso-wrap-style:square" from="9429,0" to="942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" strokeweight="2pt"/>
                <v:shape id="Zone de texte 173" o:spid="_x0000_s1191" type="#_x0000_t202" style="position:absolute;left:6905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74" o:spid="_x0000_s1192" style="position:absolute;visibility:visible;mso-wrap-style:square" from="16335,0" to="16335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" strokeweight="2pt"/>
                <v:shape id="Zone de texte 175" o:spid="_x0000_s1193" type="#_x0000_t202" style="position:absolute;left:13811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76" o:spid="_x0000_s1194" style="position:absolute;visibility:visible;mso-wrap-style:square" from="23241,0" to="23241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" strokeweight="2pt"/>
                <v:shape id="Zone de texte 177" o:spid="_x0000_s1195" type="#_x0000_t202" style="position:absolute;left:20716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78" o:spid="_x0000_s1196" style="position:absolute;visibility:visible;mso-wrap-style:square" from="30146,0" to="3014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" strokeweight="2pt"/>
                <v:shape id="Zone de texte 179" o:spid="_x0000_s1197" type="#_x0000_t202" style="position:absolute;left:27622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80" o:spid="_x0000_s1198" style="position:absolute;visibility:visible;mso-wrap-style:square" from="37052,0" to="3705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" strokeweight="2pt"/>
                <v:shape id="Zone de texte 181" o:spid="_x0000_s1199" type="#_x0000_t202" style="position:absolute;left:34528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82" o:spid="_x0000_s1200" style="position:absolute;visibility:visible;mso-wrap-style:square" from="43957,0" to="43957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hxi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iyl8&#10;nwkXyPUHAAD//wMAUEsBAi0AFAAGAAgAAAAhANvh9svuAAAAhQEAABMAAAAAAAAAAAAAAAAAAAAA&#10;AFtDb250ZW50X1R5cGVzXS54bWxQSwECLQAUAAYACAAAACEAWvQsW78AAAAVAQAACwAAAAAAAAAA&#10;AAAAAAAfAQAAX3JlbHMvLnJlbHNQSwECLQAUAAYACAAAACEAlj4cYr0AAADcAAAADwAAAAAAAAAA&#10;AAAAAAAHAgAAZHJzL2Rvd25yZXYueG1sUEsFBgAAAAADAAMAtwAAAPECAAAAAA==&#10;" strokeweight="2pt"/>
                <v:shape id="Zone de texte 183" o:spid="_x0000_s1201" type="#_x0000_t202" style="position:absolute;left:41433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84" o:spid="_x0000_s1202" style="position:absolute;visibility:visible;mso-wrap-style:square" from="50863,0" to="5086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" strokeweight="2pt"/>
                <v:shape id="Zone de texte 185" o:spid="_x0000_s1203" type="#_x0000_t202" style="position:absolute;left:48339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86" o:spid="_x0000_s1204" style="position:absolute;visibility:visible;mso-wrap-style:square" from="57816,0" to="5781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Rph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izl8&#10;nwkXyPUHAAD//wMAUEsBAi0AFAAGAAgAAAAhANvh9svuAAAAhQEAABMAAAAAAAAAAAAAAAAAAAAA&#10;AFtDb250ZW50X1R5cGVzXS54bWxQSwECLQAUAAYACAAAACEAWvQsW78AAAAVAQAACwAAAAAAAAAA&#10;AAAAAAAfAQAAX3JlbHMvLnJlbHNQSwECLQAUAAYACAAAACEA6QUaYb0AAADcAAAADwAAAAAAAAAA&#10;AAAAAAAHAgAAZHJzL2Rvd25yZXYueG1sUEsFBgAAAAADAAMAtwAAAPECAAAAAA==&#10;" strokeweight="2pt"/>
                <v:shape id="Zone de texte 187" o:spid="_x0000_s1205" type="#_x0000_t202" style="position:absolute;left:55245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88" o:spid="_x0000_s1206" style="position:absolute;visibility:visible;mso-wrap-style:square" from="64722,0" to="6472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" strokeweight="2pt"/>
                <v:shape id="Zone de texte 189" o:spid="_x0000_s1207" type="#_x0000_t202" style="position:absolute;left:62150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90" o:spid="_x0000_s1208" style="position:absolute;visibility:visible;mso-wrap-style:square" from="71628,0" to="71628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" strokeweight="2pt"/>
                <v:shape id="Zone de texte 191" o:spid="_x0000_s1209" type="#_x0000_t202" style="position:absolute;left:69056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92" o:spid="_x0000_s1210" style="position:absolute;visibility:visible;mso-wrap-style:square" from="78533,0" to="78533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" strokeweight="2pt"/>
                <v:shape id="Zone de texte 193" o:spid="_x0000_s1211" type="#_x0000_t202" style="position:absolute;left:75961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v:line id="Connecteur droit 194" o:spid="_x0000_s1212" style="position:absolute;visibility:visible;mso-wrap-style:square" from="85439,0" to="85439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" strokeweight="2pt"/>
                <v:shape id="Zone de texte 195" o:spid="_x0000_s1213" type="#_x0000_t202" style="position:absolute;left:82867;top:857;width:533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" filled="f" stroked="f" strokeweight=".5pt">
                  <v:textbox inset="0,0,0,0">
                    <w:txbxContent>
                      <w:p w:rsidR="00CE54AD" w:rsidRPr="00CE54AD" w:rsidRDefault="00CE54AD" w:rsidP="00CE54AD">
                        <w:pPr>
                          <w:jc w:val="center"/>
                          <w:rPr>
                            <w:rFonts w:ascii="Arial" w:hAnsi="Arial" w:cs="Arial"/>
                            <w:sz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Start w:id="0" w:name="_GoBack"/>
      <w:bookmarkEnd w:id="0"/>
    </w:p>
    <w:sectPr w:rsidR="00CE54AD" w:rsidSect="004F0C35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C35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01C8E"/>
    <w:rsid w:val="00313C5B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D2B99"/>
    <w:rsid w:val="003E5244"/>
    <w:rsid w:val="003F09CC"/>
    <w:rsid w:val="00412B56"/>
    <w:rsid w:val="00422386"/>
    <w:rsid w:val="00431AFD"/>
    <w:rsid w:val="004439DF"/>
    <w:rsid w:val="00454E2B"/>
    <w:rsid w:val="00460428"/>
    <w:rsid w:val="00490966"/>
    <w:rsid w:val="00495CA4"/>
    <w:rsid w:val="004B32AD"/>
    <w:rsid w:val="004F02E3"/>
    <w:rsid w:val="004F0C35"/>
    <w:rsid w:val="004F1F8D"/>
    <w:rsid w:val="0052089B"/>
    <w:rsid w:val="00520DEA"/>
    <w:rsid w:val="005272FF"/>
    <w:rsid w:val="00533911"/>
    <w:rsid w:val="00535536"/>
    <w:rsid w:val="0055212F"/>
    <w:rsid w:val="00555553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7F638A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F68E5"/>
    <w:rsid w:val="00901AFB"/>
    <w:rsid w:val="00924A49"/>
    <w:rsid w:val="00930452"/>
    <w:rsid w:val="00932F4B"/>
    <w:rsid w:val="00933CC6"/>
    <w:rsid w:val="009372DC"/>
    <w:rsid w:val="00945D6F"/>
    <w:rsid w:val="00946731"/>
    <w:rsid w:val="009826E9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E54AD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2613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6D5FF5-EDD4-448B-A413-9D299D790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61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E12613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E12613"/>
  </w:style>
  <w:style w:type="table" w:styleId="Grilledutableau">
    <w:name w:val="Table Grid"/>
    <w:basedOn w:val="TableauNormal"/>
    <w:uiPriority w:val="59"/>
    <w:rsid w:val="00E12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E12613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E12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E12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E12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F68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68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YLVIA\Documents\installation%20ruban%20word\Adaptateur2013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A9" Type="http://schemas.openxmlformats.org/officeDocument/2006/relationships/image" Target="images/A9.bmp"/><Relationship Id="A4" Type="http://schemas.openxmlformats.org/officeDocument/2006/relationships/image" Target="images/A4.bmp"/><Relationship Id="Fraction5" Type="http://schemas.openxmlformats.org/officeDocument/2006/relationships/image" Target="images/Fraction5.JPG"/><Relationship Id="Trou3" Type="http://schemas.openxmlformats.org/officeDocument/2006/relationships/image" Target="images/Trou30.png"/><Relationship Id="symboleInfini" Type="http://schemas.openxmlformats.org/officeDocument/2006/relationships/image" Target="images/symboleInfini.JPG"/><Relationship Id="DrapeauAl" Type="http://schemas.openxmlformats.org/officeDocument/2006/relationships/image" Target="images/DrapeauAl.jpg"/><Relationship Id="x3" Type="http://schemas.openxmlformats.org/officeDocument/2006/relationships/image" Target="images/x3.jpg"/><Relationship Id="x8" Type="http://schemas.openxmlformats.org/officeDocument/2006/relationships/image" Target="images/x8.jpg"/><Relationship Id="ProportionX3" Type="http://schemas.openxmlformats.org/officeDocument/2006/relationships/image" Target="images/ProportionX3.jpg"/><Relationship Id="ZoneGraduationB" Type="http://schemas.openxmlformats.org/officeDocument/2006/relationships/image" Target="images/ZoneGraduationB.JPG"/><Relationship Id="tableauPN" Type="http://schemas.openxmlformats.org/officeDocument/2006/relationships/image" Target="images/tableauPN.jpg"/><Relationship Id="MCDU" Type="http://schemas.openxmlformats.org/officeDocument/2006/relationships/image" Target="images/MCDU.jpg"/><Relationship Id="parler_r" Type="http://schemas.openxmlformats.org/officeDocument/2006/relationships/image" Target="images/parler_r.bmp"/><Relationship Id="FrisePM" Type="http://schemas.openxmlformats.org/officeDocument/2006/relationships/image" Target="images/FrisePM.jpg"/><Relationship Id="FrisePR" Type="http://schemas.openxmlformats.org/officeDocument/2006/relationships/image" Target="images/FrisePR.jpg"/><Relationship Id="Fraction" Type="http://schemas.openxmlformats.org/officeDocument/2006/relationships/image" Target="images/Fraction.JPG"/><Relationship Id="SouligneVert" Type="http://schemas.openxmlformats.org/officeDocument/2006/relationships/image" Target="images/SouligneVert.jpg"/><Relationship Id="DrapeauF" Type="http://schemas.openxmlformats.org/officeDocument/2006/relationships/image" Target="images/DrapeauF.jpg"/><Relationship Id="conversion" Type="http://schemas.openxmlformats.org/officeDocument/2006/relationships/image" Target="images/conversion.jpg"/><Relationship Id="A2" Type="http://schemas.openxmlformats.org/officeDocument/2006/relationships/image" Target="images/A2.bmp"/><Relationship Id="A7" Type="http://schemas.openxmlformats.org/officeDocument/2006/relationships/image" Target="images/A7.bmp"/><Relationship Id="soustraction2" Type="http://schemas.openxmlformats.org/officeDocument/2006/relationships/image" Target="images/soustraction2.png"/><Relationship Id="cartable" Type="http://schemas.openxmlformats.org/officeDocument/2006/relationships/image" Target="images/cartable.jpg"/><Relationship Id="x6" Type="http://schemas.openxmlformats.org/officeDocument/2006/relationships/image" Target="images/x6.jpg"/><Relationship Id="ProportionX6" Type="http://schemas.openxmlformats.org/officeDocument/2006/relationships/image" Target="images/ProportionX6.JPG"/><Relationship Id="aire" Type="http://schemas.openxmlformats.org/officeDocument/2006/relationships/image" Target="images/aire.png"/><Relationship Id="volume" Type="http://schemas.openxmlformats.org/officeDocument/2006/relationships/image" Target="images/volume.jpg"/><Relationship Id="Fraction3" Type="http://schemas.openxmlformats.org/officeDocument/2006/relationships/image" Target="images/Fraction3.JPG"/><Relationship Id="Fraction8" Type="http://schemas.openxmlformats.org/officeDocument/2006/relationships/image" Target="images/Fraction8.JPG"/><Relationship Id="Graduation" Type="http://schemas.openxmlformats.org/officeDocument/2006/relationships/image" Target="images/Graduation.png"/><Relationship Id="Trou1" Type="http://schemas.openxmlformats.org/officeDocument/2006/relationships/image" Target="images/Trou10.png"/><Relationship Id="colonneT" Type="http://schemas.openxmlformats.org/officeDocument/2006/relationships/image" Target="images/colonneT.jpg"/><Relationship Id="GrandsNombres" Type="http://schemas.openxmlformats.org/officeDocument/2006/relationships/image" Target="images/GrandsNombres.jpg"/><Relationship Id="division" Type="http://schemas.openxmlformats.org/officeDocument/2006/relationships/image" Target="images/division.png"/><Relationship Id="BLEU_VERT" Type="http://schemas.openxmlformats.org/officeDocument/2006/relationships/image" Target="images/BLEU_VERT.bmp"/><Relationship Id="SouligneNoir" Type="http://schemas.openxmlformats.org/officeDocument/2006/relationships/image" Target="images/SouligneNoir.jpg"/><Relationship Id="SouligneOff" Type="http://schemas.openxmlformats.org/officeDocument/2006/relationships/image" Target="images/SouligneOff.jpg"/><Relationship Id="ProportionX1" Type="http://schemas.openxmlformats.org/officeDocument/2006/relationships/image" Target="images/ProportionX1.jpg"/><Relationship Id="soustraction" Type="http://schemas.openxmlformats.org/officeDocument/2006/relationships/image" Target="images/soustraction.png"/><Relationship Id="A5" Type="http://schemas.openxmlformats.org/officeDocument/2006/relationships/image" Target="images/A5.bmp"/><Relationship Id="barrer" Type="http://schemas.openxmlformats.org/officeDocument/2006/relationships/image" Target="images/barrer.bmp"/><Relationship Id="Taddition" Type="http://schemas.openxmlformats.org/officeDocument/2006/relationships/image" Target="images/Taddition.png"/><Relationship Id="DrapeauI" Type="http://schemas.openxmlformats.org/officeDocument/2006/relationships/image" Target="images/DrapeauI.jpg"/><Relationship Id="colorieNombre3" Type="http://schemas.openxmlformats.org/officeDocument/2006/relationships/image" Target="images/colorieNombre3.jpg"/><Relationship Id="Fraction6" Type="http://schemas.openxmlformats.org/officeDocument/2006/relationships/image" Target="images/Fraction6.JPG"/><Relationship Id="addition" Type="http://schemas.openxmlformats.org/officeDocument/2006/relationships/image" Target="images/addition.png"/><Relationship Id="x9" Type="http://schemas.openxmlformats.org/officeDocument/2006/relationships/image" Target="images/x9.jpg"/><Relationship Id="Trou4" Type="http://schemas.openxmlformats.org/officeDocument/2006/relationships/image" Target="images/Trou40.png"/><Relationship Id="ZoneGraduationH" Type="http://schemas.openxmlformats.org/officeDocument/2006/relationships/image" Target="images/ZoneGraduationH.JPG"/><Relationship Id="tableauPT" Type="http://schemas.openxmlformats.org/officeDocument/2006/relationships/image" Target="images/tableauPT.jpg"/><Relationship Id="CorrecteurOn" Type="http://schemas.openxmlformats.org/officeDocument/2006/relationships/image" Target="images/CorrecteurOn.png"/><Relationship Id="A10" Type="http://schemas.openxmlformats.org/officeDocument/2006/relationships/image" Target="images/A10.bmp"/><Relationship Id="Fraction1" Type="http://schemas.openxmlformats.org/officeDocument/2006/relationships/image" Target="images/Fraction1.JPG"/><Relationship Id="regle" Type="http://schemas.openxmlformats.org/officeDocument/2006/relationships/image" Target="images/regle.jpg"/><Relationship Id="iconeTableDiviseur" Type="http://schemas.openxmlformats.org/officeDocument/2006/relationships/image" Target="images/iconeTableDiviseur.jpg"/><Relationship Id="x4" Type="http://schemas.openxmlformats.org/officeDocument/2006/relationships/image" Target="images/x4.jpg"/><Relationship Id="TrouP" Type="http://schemas.openxmlformats.org/officeDocument/2006/relationships/image" Target="images/TrouP.jpg"/><Relationship Id="ProportionX4" Type="http://schemas.openxmlformats.org/officeDocument/2006/relationships/image" Target="images/ProportionX4.jpg"/><Relationship Id="encadrerOFF" Type="http://schemas.openxmlformats.org/officeDocument/2006/relationships/image" Target="images/encadrerOFF.bmp"/><Relationship Id="A8" Type="http://schemas.openxmlformats.org/officeDocument/2006/relationships/image" Target="images/A8.bmp"/><Relationship Id="capacite" Type="http://schemas.openxmlformats.org/officeDocument/2006/relationships/image" Target="images/capacite.png"/><Relationship Id="multiplication" Type="http://schemas.openxmlformats.org/officeDocument/2006/relationships/image" Target="images/multiplication.png"/><Relationship Id="SouligneRouge" Type="http://schemas.openxmlformats.org/officeDocument/2006/relationships/image" Target="images/SouligneRouge.jpg"/><Relationship Id="paint2" Type="http://schemas.openxmlformats.org/officeDocument/2006/relationships/image" Target="images/paint2.jpg"/><Relationship Id="Amperemetre" Type="http://schemas.openxmlformats.org/officeDocument/2006/relationships/image" Target="images/Amperemetre.jpg"/><Relationship Id="CorrecteurOff" Type="http://schemas.openxmlformats.org/officeDocument/2006/relationships/image" Target="images/CorrecteurOff.png"/><Relationship Id="encadrer" Type="http://schemas.openxmlformats.org/officeDocument/2006/relationships/image" Target="images/encadrer.bmp"/><Relationship Id="JAUNE" Type="http://schemas.openxmlformats.org/officeDocument/2006/relationships/image" Target="images/JAUNE.bmp"/><Relationship Id="A3" Type="http://schemas.openxmlformats.org/officeDocument/2006/relationships/image" Target="images/A3.bmp"/><Relationship Id="Poids" Type="http://schemas.openxmlformats.org/officeDocument/2006/relationships/image" Target="images/Poids.png"/><Relationship Id="Fraction9" Type="http://schemas.openxmlformats.org/officeDocument/2006/relationships/image" Target="images/Fraction9.JPG"/><Relationship Id="SouligneBleu" Type="http://schemas.openxmlformats.org/officeDocument/2006/relationships/image" Target="images/SouligneBleu.jpg"/><Relationship Id="echoOff" Type="http://schemas.openxmlformats.org/officeDocument/2006/relationships/image" Target="images/echoOff.jpg"/><Relationship Id="BLEU_ROUGE_VERT" Type="http://schemas.openxmlformats.org/officeDocument/2006/relationships/image" Target="images/BLEU_ROUGE_VERT.bmp"/><Relationship Id="metreRuban" Type="http://schemas.openxmlformats.org/officeDocument/2006/relationships/image" Target="images/metreRuban.png"/><Relationship Id="Fraction4" Type="http://schemas.openxmlformats.org/officeDocument/2006/relationships/image" Target="images/Fraction4.JPG"/><Relationship Id="x2" Type="http://schemas.openxmlformats.org/officeDocument/2006/relationships/image" Target="images/x2.jpg"/><Relationship Id="x7" Type="http://schemas.openxmlformats.org/officeDocument/2006/relationships/image" Target="images/x7.jpg"/><Relationship Id="Trou2" Type="http://schemas.openxmlformats.org/officeDocument/2006/relationships/image" Target="images/Trou20.png"/><Relationship Id="ProportionX2" Type="http://schemas.openxmlformats.org/officeDocument/2006/relationships/image" Target="images/ProportionX2.jpg"/><Relationship Id="echoOn" Type="http://schemas.openxmlformats.org/officeDocument/2006/relationships/image" Target="images/echoOn.jpg"/><Relationship Id="parler_v" Type="http://schemas.openxmlformats.org/officeDocument/2006/relationships/image" Target="images/parler_v.bmp"/><Relationship Id="Chimie" Type="http://schemas.openxmlformats.org/officeDocument/2006/relationships/image" Target="images/Chimie.jpg"/><Relationship Id="FrisePV" Type="http://schemas.openxmlformats.org/officeDocument/2006/relationships/image" Target="images/FrisePV.jpg"/><Relationship Id="A6" Type="http://schemas.openxmlformats.org/officeDocument/2006/relationships/image" Target="images/A6.bmp"/><Relationship Id="A1" Type="http://schemas.openxmlformats.org/officeDocument/2006/relationships/image" Target="images/A1.bmp"/><Relationship Id="FriseBarre" Type="http://schemas.openxmlformats.org/officeDocument/2006/relationships/image" Target="images/FriseBarre.png"/><Relationship Id="RuptureTemps" Type="http://schemas.openxmlformats.org/officeDocument/2006/relationships/image" Target="images/RuptureTemps.jpg"/><Relationship Id="Trou5" Type="http://schemas.openxmlformats.org/officeDocument/2006/relationships/image" Target="images/Trou50.png"/><Relationship Id="DrapeauE" Type="http://schemas.openxmlformats.org/officeDocument/2006/relationships/image" Target="images/DrapeauE.jpg"/><Relationship Id="FrisePB" Type="http://schemas.openxmlformats.org/officeDocument/2006/relationships/image" Target="images/FrisePB.jpg"/><Relationship Id="calculatrice1" Type="http://schemas.openxmlformats.org/officeDocument/2006/relationships/image" Target="images/calculatrice1.png"/><Relationship Id="Fraction2" Type="http://schemas.openxmlformats.org/officeDocument/2006/relationships/image" Target="images/Fraction2.JPG"/><Relationship Id="x5" Type="http://schemas.openxmlformats.org/officeDocument/2006/relationships/image" Target="images/x5.jpg"/><Relationship Id="Trou" Type="http://schemas.openxmlformats.org/officeDocument/2006/relationships/image" Target="images/Trou.JPG"/><Relationship Id="ProportionX5" Type="http://schemas.openxmlformats.org/officeDocument/2006/relationships/image" Target="images/ProportionX5.jpg"/><Relationship Id="DrapeauAn" Type="http://schemas.openxmlformats.org/officeDocument/2006/relationships/image" Target="images/DrapeauAn.jpg"/><Relationship Id="colonneN" Type="http://schemas.openxmlformats.org/officeDocument/2006/relationships/image" Target="images/colonneN.jpg"/><Relationship Id="Tmultiplication" Type="http://schemas.openxmlformats.org/officeDocument/2006/relationships/image" Target="images/Tmultiplication.png"/><Relationship Id="Noir" Type="http://schemas.openxmlformats.org/officeDocument/2006/relationships/image" Target="images/Noir.bmp"/><Relationship Id="FrisePJ" Type="http://schemas.openxmlformats.org/officeDocument/2006/relationships/image" Target="images/FrisePJ.jpg"/><Relationship Id="FrisePO" Type="http://schemas.openxmlformats.org/officeDocument/2006/relationships/image" Target="images/FrisePO.jpg"/><Relationship Id="GRIS_JAUNE" Type="http://schemas.openxmlformats.org/officeDocument/2006/relationships/image" Target="images/GRIS_JAUNE.bmp"/></Relationships>
</file>

<file path=customUI/customUI14.xml><?xml version="1.0" encoding="utf-8"?>
<customUI xmlns="http://schemas.microsoft.com/office/2009/07/customui" onLoad="getMonRuban">
  <ribbon startFromScratch="false">
    <tabs>
      <!--......................................................ONGLET TEXTE.. .............................................-->
      <tab id="Onglet0" label="Texte" getVisible="GestionOnglet" insertBeforeMso="TabPageLayoutWord">
        <group id="info">
          <button id="cartable" label="Personnaliser" image="cartable" size="large" onAction="informations"/>
        </group>
        <group id="PremierTexte" label="Coloriage" getVisible="GestionGroupe">
          <button id="TexteBouton0" label="Style Cartable" supertip="Met tout le texte dans le style Cartable" image="Noir" size="large" onAction="MettreEnForme" getVisible="GestionBouton"/>
          <button id="TexteBouton1" label="Colorier lignes" supertip="Colorie les lignes alternativement en Bleu, Rouge, Vert" image="BLEU_ROUGE_VERT" size="large" onAction="ChoixCouleur_3M" getVisible="GestionBouton"/>
          <button id="TexteBouton2" label="Colorier lignes 2" supertip="Colorie les lignes alternativement en Bleu et Vert" image="BLEU_VERT" size="large" onAction="ChoixCouleur_2" getVisible="GestionBouton"/>
          <button id="TexteBouton3" label="Surligner blanc/jaune" supertip="Surligne en Jaune une ligne sur deux" image="JAUNE" size="large" onAction="ChoixCouleur_1M" getVisible="GestionBouton"/>
          <button id="TexteBouton4" label="Surligner gris/jaune" supertip="Surligne les lignes alternativement en Jaune et en Gris" image="GRIS_JAUNE" size="large" onAction="ChoixCouleur_2M" getVisible="GestionBouton"/>
          <button id="TexteBouton5" label="Colorier nombres" supertip="Colorie les chiffres des nombres" image="colorieNombre3" size="large" onAction="ColorierNombre" getVisible="GestionBouton"/>
          <button id="TexteBouton6" label="Effacer couleurs" supertip="Enlève les couleurs/le surlignage" imageMso="BlackAndWhiteGrayWithWhiteFill" size="large" onAction="EffaceM" getVisible="GestionBouton"/>
          <button id="TexteBouton7" label="Encadrer" supertip="Pose un cadre autour de la page" image="encadrer" size="large" onAction="EncadrementM" getVisible="GestionBouton"/>
          <button id="TexteBouton8" label="Enlever Cadre" supertip="Enlève le cadre" image="encadrerOFF" size="large" onAction="EnleverCadreM" getVisible="GestionBouton"/>
        </group>
        <group id="GroupeSouligner" label="Souligner">
          <menu id="menuSouligner" itemSize="large" label="Souligner" imageMso="Underline">
            <button id="SRouge" label="Rouge" supertip="Souligne en Rouge" image="SouligneRouge" onAction="Souligner"/>
            <button id="SBleu" label="Bleu" supertip="Souligne en Bleu" image="SouligneBleu" onAction="Souligner"/>
            <button id="SVert" label="Vert" supertip="Souligne en Vert" image="SouligneVert" onAction="Souligner"/>
            <button id="SNoir" label="Noir" supertip="Souligne en Noir" image="SouligneNoir" onAction="Souligner"/>
            <button id="SOff" label="Enlever" supertip="Enlève le soulignement" image="SouligneOff" onAction="Souligner"/>
          </menu>
        </group>
        <group id="DeuxiemeTexte" label="Format">
          <button id="SautPage" label="Saut Page" supertip="Insère un saut de page" imageMso="PageBreakInsertOrRemove" size="large" onAction="SautPage"/>
          <button id="Gauche" label="A gauche" supertip="Aligner le paragraphe à gauche" imageMso="AlignLeft" size="large" onAction="AGauche"/>
          <button id="Centrer" label="Centrer" supertip="Centrer le paragraphe" imageMso="AlignCenter" size="large" onAction="Centrer"/>
          <button id="Justifier" label="Justifier" supertip="Justifier le paragraphe" imageMso="AlignJustify" size="large" onAction="Justifier"/>
          <button id="Orientation" label="Orientation" supertip="Bascule en mode Portrait/Paysage" imageMso="PageOrientationGallery" size="large" onAction="Orientation"/>
        </group>
        <group id="TroisiemeTexte" label="Enregistrer">
          <button id="Enregistrer" label="Enregistrer" supertip="Enregistre le fichier" imageMso="FileSave" size="large" onAction="EnregistrementM"/>
        </group>
        <group id="Insertion" label="Insérer">
          <menu id="CinquiemeTexte" label="Texte à insérer" imageMso="ReviewCombineRevisions" size="large">
            <menuSeparator id="separateurDate" title="Insérer une date"/>
            <button id="DateFrancais" label="en français" supertip="Insère la date en haut du document" image="DrapeauF" onAction="InsererDate"/>
            <button id="DateAnglais" label="en anglais" supertip="Insère la date en haut du document" image="DrapeauAn" onAction="InsererDate"/>
            <button id="DateAllemand" label="en allemand" supertip="Insère la date en haut du document" image="DrapeauAl" onAction="InsererDate"/>
            <button id="DateEspagnol" label="en espagnol" supertip="Insère la date en haut du document" image="DrapeauE" onAction="InsererDate"/>
            <button id="DateItalien" label="en Italien" supertip="Insère la date en haut du document" image="DrapeauI" onAction="InsererDate"/>
            <menuSeparator id="separateurAutre" title="Autres insertions"/>
            <button id="Conjugaison" label="Conjugaison" supertip="Insère un tableau près à remplir pour conjuger un verbe" imageMso="FunctionsLogicalInsertGallery" onAction="InsererConjugaison"/>
            <gallery id="Titres" label="Titres" supertip="Insère l'un des titres de la liste" imageMso="CreateMacro" columns="1" rows="9" getItemCount="getNBNumTitres" getItemLabel="getNumLabelTitres" getItemImage="getImageItemTitre" onAction="InsererTitres"/>
            <button id="Evaluation" label="Evaluation" supertip="Insère un tableau En-Tête pour une évaluation" imageMso="CacheListData" onAction="insererEvaluation"/>
            <button id="EvaluationAnglais" label="Evaluation Anglais" supertip="Insère un tableau En-Tête pour une évaluation" imageMso="CacheListData" onAction="insererEvaluation"/>
          </menu>
        </group>
        <group id="Applications" label="Applications">
          <button id="AppliConjugaison" label="Tableaux Conjugaison" supertip="Ouvrir l'application conjugaison" imageMso="CreateReport" size="large" onAction="AfficherApplication"/>
        </group>
        <group id="groupTrou" label="Textes à trous">
          <menu id="menuTrou" itemSize="large" label="Textes à trous" imageMso="AppointmentColor4">
            <menuSeparator id="separateurTrou0" title="Texte à trous avec listes de choix"/>
            <button id="TexteListe" label="Liste de choix" supertip="Crée une liste de choix" imageMso="ContentControlComboBox" onAction="CreerListe"/>
            <menuSeparator id="separateurTrou1" title="Texte à trous à remplir au clavier"/>
            <button id="TrouEtiquette" label="Etiquette" supertip="Crée une étiquette à remplir" imageMso="AppointmentColorDialog" onAction="InsererEtiquette"/>
            <button id="TrouC" label="Trou entre crochets" supertip="Insère un espace coloré indiquant la position du trou à remplir. Le crochet droit est nécessaire lorsque le trou n'est pas suivi par un caractère" image="Trou" onAction="TrouARemplirCrochet"/>
            <button id="TrouP" label="Trou entre souligné" supertip="Insère un espace coloré indiquant la position du trou à remplir. Le souligné droit est nécessaire lorsque le trou n'est pas suivi par un caractère." image="TrouP" onAction="TrouARemplirPoint"/>
            <menuSeparator id="separateurTrou2" title="Texte à trous à imprimer"/>
            <button id="TrouTresCourt" label="Très court" supertip="Insère un Trou très court (article)" image="Trou1" onAction="TrouTresCourt"/>
            <button id="TrouCourt" label="Court" supertip="Insère un Trou court (mot court)" image="Trou2" onAction="TrouCourt"/>
            <button id="TrouLong" label="Long" supertip="Insère un Trou Long (mot long)" image="Trou3" onAction="TrouLong"/>
            <button id="TrouTresLong" label="Très Long" supertip="Insère un Trou très long (plusieurs mots)" image="Trou4" onAction="TrouTresLong"/>
            <button id="TrouLigne" label="Ligne" supertip="Insère un Trou ligne (une ligne complète)" image="Trou5" onAction="TrouLigne"/>
          </menu>
        </group>
        <group id="PremierSVT" label="Insérer images et légendes">
          <menu id="menuSVT" itemSize="large" label="Images et légendes" imageMso="ControlsGallery">
            <button id="Image" label="Images" supertip="Insère une Image" imageMso="PhotoAlbumInsert" onAction="InsererFImage"/>
            <button id="Paint" label="Paint" supertip="Insère une Image retouchable par paint" image="paint2" onAction="Paint"/>
            <button id="SVTEtiquette" label="Etiquette" supertip="Crée des étiquettes" imageMso="AppointmentColorDialog" onAction="InsererEtiquette"/>
            <button id="SVTListe" label="Liste" supertip="Crée une liste déroulante" imageMso="ContentControlComboBox" onAction="CreerListe"/>
            <button id="GrouperToutSVT" label="Grouper Tout" imageMso="ObjectsGroup" supertip="Regroupe tous les objets" onAction="GrouperToutSVT"/>
          </menu>
        </group>
      </tab>
      <!--...........................................................ONGLET Mathématiques.......................................................-->
      <tab id="Onglet1" label="Mathématiques" getVisible="GestionOnglet" insertBeforeMso="TabPageLayoutWord">
        <group id="infoOp">
          <button id="cartableOp" label="Personnaliser" image="cartable" size="large" onAction="informations"/>
        </group>
        <group id="groupeGabarits" label="Poser des opérations">
          <menu id="menuAddition" itemSize="large" label="Additions" image="addition" size="large">
            <menuSeparator id="separateurAdd4" title="Poseur d'additions"/>
            <button id="AdditionP" label="Poser une addition" onAction="PoserUneAddition"/>
            <menuSeparator id="separateurAdd1" title="Créateur de gabarits d'additions"/>
            <button id="AdditionP2" label="Créer un gabarit" onAction="PoserUneAddition2"/>
            <menuSeparator id="separateurAdd3" title="Additions en ligne"/>
            <button id="AdditionL2" label="2 nombres" onAction="insererGabarit"/>
            <button id="AdditionL3" label="3 nombres" onAction="insererGabarit"/>
          </menu>
          <menu id="menuSoustractionT" itemSize="large" label="Soustractions" image="soustraction" size="large">
            <menuSeparator id="separateurSous4" title="Poseur de soustractions"/>
            <button id="SoustractionP" label="Poser une soustraction" onAction="PoserUneSoustraction"/>
            <menuSeparator id="separateurSous1" title="Créateur de gabarits de soustractions"/>
            <button id="SoustractionP2" label="Créer un gabarit" onAction="PoserUneSoustraction2"/>
            <menuSeparator id="separateurSous3" title="Soustractions en ligne"/>
            <button id="SoustractionL2" label="2 nombres" onAction="insererGabarit"/>
          </menu>
          <menu id="menuMultiplication" itemSize="large" label="Multiplications" image="multiplication" size="large">
            <menuSeparator id="separateurMult3" title="Poseur de multiplications"/>
            <button id="MultiplicationP" label="Poser une multiplication" onAction="PoserUneMultiplication"/>
            <menuSeparator id="separateurMult1" title="Créateur de gabarits de multiplications"/>
            <button id="MultiplicationP2" label="Créer un gabarit" onAction="PoserUneMultiplication2"/>
            <menuSeparator id="separateurMult2" title="Multiplications en ligne"/>
            <button id="MultiplicationL" label="2 nombres" onAction="insererGabarit"/>
          </menu>
          <menu id="menuDivision" itemSize="large" label="Divisions" image="division" size="large">
            <menuSeparator id="separateurDiv3" title="Poseur de divisions"/>
            <button id="DivisionSV" label="Division euclidienne" supertip="Exemple : 45 : 12 = quotient + reste " onAction="PoserUneDivisionSV"/>
            <menuSeparator id="separateurDivision"/>
            <button id="DivisionD" label="Division décimale" supertip="Exemple : 45 : 12 = résultat décimale" onAction="PoserUneDivision"/>
            <menuSeparator id="separateurDiv1" title="Créateur de gabarits de divisions"/>
            <button id="DivisionSV2" label="Gabarit de division euclidienne" supertip="Exemple : 45 : 12 = quotient + reste " onAction="PoserUneDivisionSV2"/>
            <button id="DivisionD2" label="Gabarit de division décimale" supertip="Exemple : 45 : 12 = résultat décimale" onAction="PoserUneDivision2"/>
            <menuSeparator id="separateurDiv2" title="Divisions en ligne"/>
            <button id="DivisionL" label="2 nombres" onAction="insererGabarit"/>
          </menu>
          <button id="BarrerA" label="Barrer" supertip="Dans un gabarit, barre la case dans laquelle se trouve le curseur" image="barrer" size="large" onAction="Barrer"/>
        </group>
        <group id="groupeCalculatrice">
          <button id="CalculatriceCollege" label="Calculatrice" supertip="Lance une calculatrice" image="calculatrice1" size="large" onAction="AfficherApplication"/>
        </group>
        <!--..............................................Partie CONVERSION-NUMERATION......................................................................-->
        <group id="groupeConversion" label="Tableaux de conversion">
          <menu id="menuConversion" itemSize="large" label="Conversion" image="conversion" size="large">
            <menuSeparator id="separateurConversion1" title="Tableaux de conversion à insérer"/>
            <button id="ConversionLongueur" label="Longueur" image="metreRuban" onAction="TableauConversion"/>
            <button id="ConversionMasse" label="Masse" image="Poids" onAction="TableauConversion"/>
            <button id="ConversionCapacite" label="Capacité" image="capacite" onAction="TableauConversion"/>
            <button id="ConversionAire" label="Aire" image="aire" onAction="TableauConversion"/>
            <button id="ConversionVolume" label="Volume" image="volume" onAction="TableauConversion"/>
            <button id="ConversionVierge" label="Tableau vide" image="conversion" onAction="TableauConversion"/>
            <menuSeparator id="separateurConversion2" title="Décomposer des nombres"/>
            <button id="MCDU" label="MCDU" image="MCDU" onAction="TableauConversion"/>
            <button id="GNombres" label="Grands nombres" image="GrandsNombres" onAction="TableauConversion"/>
            <button id="NombresDecimaux" label="Nombres décimaux" image="GrandsNombres" onAction="TableauConversion"/>
            <menuSeparator id="separateurConversion3" title="Tableaux de conversion à afficher"/>
            <button id="ConversionSesamath" label="Tableaux Sésamath" imageMso="ControlLayoutTabular" onAction="AfficherApplication"/>
          </menu>
        </group>
        <!--..............................................Partie règle graduée......................................................................-->
        <group id="DeuxiemeFraction" label="Règle graduée">
          <button id="Fraction" label="Insérer" image="Fraction" size="large" supertip="Insère une fraction à remplir" onAction="InsererFraction"/>
          <button id="RegleFraction" label="Règle graduée" supertip="Affiche une ligne graduée" image="regle" size="large" onAction="InsererRegle"/>
          <button id="GraduationFraction" label="Graduation" supertip="Insère trait de graduation rouge" image="Graduation" size="large" onAction="InsererBarreG"/>
          <button id="ZoneTexteFraction" label="Zone de Texte" supertip="Insère une zone de texte" imageMso="WordArtEditTextClassic" size="large" onAction="InsererZoneTexte"/>
        </group>
        <!--..............................................Partie SYMBOLES......................................................................-->
        <group id="Symboles" label="Equations">
          <button id="S" label="Symboles" image="symboleInfini" size="large" onAction="AfficherSymboles"/>
          <!--..............................................Partie Equation ......................................................................-->
          <button id="ConvertE" label="Editeur" imageMso="EquationEdit" size="large" onAction="ConvertEquation"/>
        </group>
        <!--..............................................Partie Proportionnalité......................................................................-->
        <group id="Proportionnalite" label="Proportionnalité">
          <menu id="P" itemSize="large" label="Elements" image="ProportionX1" size="large">
            <menuSeparator id="separateurProportion1" title="Créateur de tableau de proportionnalité"/>
            <button id="ProportionT1" label="Créer un tableau avec colonne texte " image="tableauPT" onAction="creerTableauPT"/>
            <button id="ProportionT4" label="Ajouter une colonne nombre " image="colonneN" onAction="insererColonneNombre"/>
            <menuSeparator id="separateurProportion2" title="Elément coefficient proportionnalité "/>
            <button id="proportion1" label="Element à droite entre deux lignes" image="ProportionX1" onAction="insererImageBis"/>
            <button id="proportion2" label="Element à gauche entre deux lignes" image="ProportionX6" onAction="insererImageBis"/>
            <button id="proportion3" label="Element Haut droite" image="ProportionX2" onAction="insererImageBis"/>
            <button id="proportion4" label="Element Haut gauche" image="ProportionX3" onAction="insererImageBis"/>
            <button id="proportion5" label="Element Bas droite" image="ProportionX4" onAction="insererImageBis"/>
            <button id="proportion6" label="Element Bas gauche" image="ProportionX5" onAction="insererImageBis"/>
          </menu>
        </group>
      </tab>
      <!--.............................................ONGLET FRACTIONS......................................................................................-->
      <tab id="Onglet2" label="Fractions" getVisible="GestionOnglet" insertBeforeMso="TabPageLayoutWord">
        <group id="infoFraction">
          <button id="cartableFraction" label="Personnaliser" image="cartable" size="large" onAction="informations"/>
        </group>
        <group id="PremierFraction" label="Parts d'unité">
          <button id="Fraction1" label="Une unité" image="Fraction1" size="large" supertip="Insère une image représentant une unité" onAction="Fraction1"/>
          <button id="Fraction2" label="1/2 unité" image="Fraction2" size="large" supertip="Insère une image représentant la moitié de l'unité" onAction="Fraction2"/>
          <button id="Fraction3" label="1/3 unité" image="Fraction3" size="large" supertip="Insère une image représentant le tier de l'unité" onAction="Fraction3"/>
          <button id="Fraction4" label="1/4 unité" image="Fraction4" size="large" supertip="Insère une image représentant le quart de l'unité" onAction="Fraction4"/>
          <button id="Fraction5" label="1/5 unité" image="Fraction5" size="large" supertip="Insère une image représentant le cinquième de l'unité" onAction="Fraction5"/>
          <button id="Fraction6" label="1/6 unité" image="Fraction6" size="large" supertip="Insère une image représentant le sixième de l'unité" onAction="Fraction6"/>
          <button id="Fraction8" label="1/8 unité" image="Fraction8" size="large" supertip="Insère une image représentant le huitième de l'unité" onAction="Fraction8"/>
          <button id="Fraction9" label="1/9 unité" image="Fraction9" size="large" supertip="Insère une image représentant le neuvième de l'unité" onAction="Fraction9"/>
        </group>
      </tab>
      <!--.............................................ONGLET Histoire......................................................................................-->
      <tab id="Onglet3" label="Histoire" getVisible="GestionOnglet" insertBeforeMso="TabPageLayoutWord">
        <group id="infoFrise">
          <button id="cartableFrise" label="Personnaliser" image="cartable" size="large" onAction="informations"/>
        </group>
        <group id="PremierFrise" label="Créer une frise">
          <button id="FriseCartable" label="Frise" imageMso="SmartArtLayoutGallery" size="large" supertip="Insère la frise" onAction="afficherFrise"/>
          <button id="PeriodeBleue" label="Période bleue" image="FrisePB" size="large" supertip="Insère une période bleue" onAction="afficherPeriode"/>
          <button id="PeriodeVerte" label="Période verte" image="FrisePV" size="large" supertip="Insère une période verte" onAction="afficherPeriode"/>
          <button id="PeriodeMarron" label="Période marron" image="FrisePM" size="large" supertip="Insère une période marron" onAction="afficherPeriode"/>
          <button id="PeriodeRose" label="Période rose" image="FrisePR" size="large" supertip="Insère une période rose" onAction="afficherPeriode"/>
          <button id="PeriodeOrange" label="Période orange" image="FrisePO" size="large" supertip="Insère une période orange" onAction="afficherPeriode"/>
          <button id="PeriodeJaune" label="Période jaune" image="FrisePJ" size="large" supertip="Insère une période jaune" onAction="afficherPeriode"/>
          <button id="BarreFrise" label="Barre" image="FriseBarre" size="large" supertip="Insère une barre verticale sur la frise" onAction="InsererBarreG"/>
          <button id="RuptureTemps" label="Rupture de temps" image="RuptureTemps" size="large" supertip="Insère une barre verticale sur la frise" onAction="InsererRuptureTemps"/>
          <button id="ZoneGraduationH" label="Zone pour graduation haut" supertip="Insère une zone de texte pour graduer la frise" image="ZoneGraduationH" size="large" onAction="InsererZoneEG"/>
          <button id="ZoneGraduationB" label="Zone pour graduation bas" supertip="Insère une zone de texte pour graduer la frise" image="ZoneGraduationB" size="large" onAction="InsererZoneEG"/>
          <button id="FriseEvenementH" label="Evènement au dessus" imageMso="BlackAndWhiteGrayscale" size="large" supertip="Insère une zone de texte pour entrer un évènement au dessus de la frise" onAction="InsererZoneEG"/>
          <button id="FriseEvenementB" label="Evènement en dessous" imageMso="BlackAndWhiteInverseGrayscale" size="large" supertip="Insère une zone de texte pour entrer un évènement en dessous de la frise" onAction="InsererZoneEG"/>
          <button id="FriseEtiquette" label="Etiquette" supertip="Crée des étiquettes" imageMso="AppointmentColorDialog" size="large" onAction="InsererEtiquette"/>
        </group>
        <group id="DeuxiemeFrise" label="Outils">
          <button id="ZoneTexteFrise" label="Zone de Texte" supertip="Insère une zone de texte" imageMso="WordArtEditTextClassic" size="large" onAction="InsererZoneTexte"/>
          <button id="RegleFrise" label="Règle graduée" supertip="Affiche une ligne graduée" image="regle" size="large" onAction="InsererRegleFrise"/>
          <button id="GraduationFrise" label="Graduation" supertip="Insère trait de graduation rouge" image="Graduation" size="large" onAction="InsererBarreG"/>
          <button id="MettreAvantFrise" label="Mettre devant" imageMso="TextWrappingInFrontOfText" size="large" supertip="Place l'objet sélectionné en avant" onAction="MettreDevant"/>
          <button id="MettreArriereFrise" label="Mettre derriere" imageMso="TextWrappingBehindText" size="large" supertip="Place l'objet sélectionné en arrière" onAction="MettreArriere"/>
          <button id="GrouperTout" label="Grouper Tout" imageMso="ObjectsGroup" size="large" supertip="Regroupe tous les objets Frise" onAction="GrouperToutFrise"/>
        </group>
      </tab>
      <!--...........................................................Physique/Chimie.......................................................-->
      <tab id="Onglet4" label="Physique-Chimie" getVisible="GestionOnglet" insertBeforeMso="TabPageLayoutWord">
        <group id="infoSc">
          <button id="cartableSc" label="Personnaliser" image="cartable" size="large" onAction="informations"/>
        </group>
        <group id="PremierSchema" label="Electricité">
          <button id="elecCircuitSerie" label="Symboles" image="Amperemetre" size="large" onAction="Electricite"/>
          <button id="GrouperElectricite" label="Grouper Tout" imageMso="ObjectsGroup" size="large" supertip="Regroupe tous les objets Electricité" onAction="GrouperElectricite"/>
        </group>
        <group id="SecondSchema" label="Chimie">
          <button id="tableChimie" label="Symboles" image="Chimie" size="large" onAction="Chimi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336C1-CD09-450D-8271-E6DF009C0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Adaptateur2013.dotm</Template>
  <TotalTime>56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DEBARET</dc:creator>
  <cp:lastModifiedBy>Sylvia DEBARET</cp:lastModifiedBy>
  <cp:revision>6</cp:revision>
  <cp:lastPrinted>2016-01-12T19:21:00Z</cp:lastPrinted>
  <dcterms:created xsi:type="dcterms:W3CDTF">2016-01-12T18:42:00Z</dcterms:created>
  <dcterms:modified xsi:type="dcterms:W3CDTF">2016-01-13T10:35:00Z</dcterms:modified>
</cp:coreProperties>
</file>